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301" w:rsidRPr="00E557AF" w:rsidRDefault="00976301" w:rsidP="00976301">
      <w:pPr>
        <w:jc w:val="center"/>
      </w:pPr>
    </w:p>
    <w:p w:rsidR="00976301" w:rsidRPr="00E557AF" w:rsidRDefault="00976301" w:rsidP="00976301">
      <w:pPr>
        <w:jc w:val="center"/>
      </w:pPr>
    </w:p>
    <w:p w:rsidR="00976301" w:rsidRPr="00E557AF" w:rsidRDefault="00F75610" w:rsidP="00F75610">
      <w:pPr>
        <w:tabs>
          <w:tab w:val="left" w:pos="1185"/>
        </w:tabs>
      </w:pPr>
      <w:r>
        <w:tab/>
      </w:r>
    </w:p>
    <w:p w:rsidR="00976301" w:rsidRPr="00E557AF" w:rsidRDefault="00976301" w:rsidP="00976301">
      <w:pPr>
        <w:jc w:val="center"/>
      </w:pPr>
    </w:p>
    <w:p w:rsidR="00AC0019" w:rsidRDefault="00AC0019" w:rsidP="00976301">
      <w:pPr>
        <w:spacing w:before="240" w:after="240"/>
        <w:jc w:val="center"/>
        <w:rPr>
          <w:b/>
          <w:sz w:val="40"/>
          <w:szCs w:val="36"/>
        </w:rPr>
      </w:pPr>
    </w:p>
    <w:p w:rsidR="00AC0019" w:rsidRDefault="00AC0019" w:rsidP="00976301">
      <w:pPr>
        <w:spacing w:before="240" w:after="240"/>
        <w:jc w:val="center"/>
        <w:rPr>
          <w:b/>
          <w:sz w:val="40"/>
          <w:szCs w:val="36"/>
        </w:rPr>
      </w:pPr>
    </w:p>
    <w:p w:rsidR="00976301" w:rsidRPr="00E557AF" w:rsidRDefault="00976301" w:rsidP="00976301">
      <w:pPr>
        <w:spacing w:before="240" w:after="240"/>
        <w:jc w:val="center"/>
        <w:rPr>
          <w:b/>
          <w:sz w:val="40"/>
          <w:szCs w:val="36"/>
        </w:rPr>
      </w:pPr>
      <w:r w:rsidRPr="00E557AF">
        <w:rPr>
          <w:b/>
          <w:sz w:val="40"/>
          <w:szCs w:val="36"/>
        </w:rPr>
        <w:t>TÀI LIỆU HƯỚNG DẪN SỬ DỤNG</w:t>
      </w:r>
    </w:p>
    <w:p w:rsidR="003D5969" w:rsidRDefault="00BB4F12" w:rsidP="003D596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WEBSITE KHO HỌC LIỆU</w:t>
      </w:r>
    </w:p>
    <w:p w:rsidR="00157BD4" w:rsidRPr="00E557AF" w:rsidRDefault="00157BD4" w:rsidP="003D5969">
      <w:pPr>
        <w:jc w:val="center"/>
        <w:rPr>
          <w:b/>
          <w:sz w:val="28"/>
          <w:szCs w:val="28"/>
        </w:rPr>
      </w:pPr>
    </w:p>
    <w:p w:rsidR="00B35BC7" w:rsidRDefault="00AC0019" w:rsidP="006E6DEE">
      <w:pPr>
        <w:spacing w:before="12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HƯỚNG DẪN QUY TRÌNH</w:t>
      </w:r>
    </w:p>
    <w:p w:rsidR="00AC0019" w:rsidRPr="00E557AF" w:rsidRDefault="00AC0019" w:rsidP="006E6DEE">
      <w:pPr>
        <w:spacing w:before="12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QUẢN TRỊ HỆ THỐNG</w:t>
      </w:r>
    </w:p>
    <w:p w:rsidR="00CD1F09" w:rsidRPr="00E557AF" w:rsidRDefault="00CD1F09" w:rsidP="00263DB3"/>
    <w:p w:rsidR="003D5969" w:rsidRPr="00E557AF" w:rsidRDefault="003D5969" w:rsidP="00263DB3"/>
    <w:p w:rsidR="003D5969" w:rsidRPr="00E557AF" w:rsidRDefault="003D5969" w:rsidP="00263DB3"/>
    <w:p w:rsidR="003D5969" w:rsidRPr="00E557AF" w:rsidRDefault="003D5969" w:rsidP="00263DB3"/>
    <w:p w:rsidR="00CD1F09" w:rsidRPr="00E557AF" w:rsidRDefault="00CD1F09" w:rsidP="00263DB3"/>
    <w:p w:rsidR="00263DB3" w:rsidRPr="00E557AF" w:rsidRDefault="00263DB3" w:rsidP="00263DB3"/>
    <w:p w:rsidR="00263DB3" w:rsidRPr="00E557AF" w:rsidRDefault="00263DB3" w:rsidP="00263DB3"/>
    <w:p w:rsidR="00263DB3" w:rsidRPr="00E557AF" w:rsidRDefault="00263DB3" w:rsidP="00263DB3"/>
    <w:p w:rsidR="00AC0019" w:rsidRDefault="00AC0019">
      <w:pPr>
        <w:spacing w:before="240" w:after="240"/>
        <w:jc w:val="center"/>
        <w:rPr>
          <w:b/>
          <w:sz w:val="28"/>
          <w:szCs w:val="28"/>
        </w:rPr>
      </w:pPr>
    </w:p>
    <w:p w:rsidR="00AC0019" w:rsidRDefault="00AC0019">
      <w:pPr>
        <w:spacing w:before="240" w:after="240"/>
        <w:jc w:val="center"/>
        <w:rPr>
          <w:b/>
          <w:sz w:val="28"/>
          <w:szCs w:val="28"/>
        </w:rPr>
      </w:pPr>
    </w:p>
    <w:p w:rsidR="00AC0019" w:rsidRDefault="00AC0019">
      <w:pPr>
        <w:spacing w:before="240" w:after="240"/>
        <w:jc w:val="center"/>
        <w:rPr>
          <w:b/>
          <w:sz w:val="28"/>
          <w:szCs w:val="28"/>
        </w:rPr>
      </w:pPr>
    </w:p>
    <w:p w:rsidR="00B35BC7" w:rsidRPr="00E557AF" w:rsidRDefault="000F4EF7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Long An</w:t>
      </w:r>
    </w:p>
    <w:p w:rsidR="002E3D96" w:rsidRPr="00EE3E0D" w:rsidRDefault="00B35BC7" w:rsidP="000F4EF7">
      <w:pPr>
        <w:spacing w:before="240" w:after="240"/>
        <w:jc w:val="center"/>
        <w:rPr>
          <w:szCs w:val="26"/>
        </w:rPr>
      </w:pPr>
      <w:r w:rsidRPr="00E557AF">
        <w:rPr>
          <w:b/>
          <w:sz w:val="28"/>
          <w:szCs w:val="28"/>
        </w:rPr>
        <w:br w:type="page"/>
      </w:r>
    </w:p>
    <w:p w:rsidR="0039648A" w:rsidRPr="00EE3E0D" w:rsidRDefault="0039648A" w:rsidP="00BA15FD">
      <w:pPr>
        <w:spacing w:line="240" w:lineRule="auto"/>
        <w:rPr>
          <w:szCs w:val="26"/>
          <w:lang w:val="vi-VN"/>
        </w:rPr>
        <w:sectPr w:rsidR="0039648A" w:rsidRPr="00EE3E0D" w:rsidSect="00425745">
          <w:footerReference w:type="default" r:id="rId8"/>
          <w:type w:val="continuous"/>
          <w:pgSz w:w="11909" w:h="16834" w:code="9"/>
          <w:pgMar w:top="1418" w:right="1134" w:bottom="851" w:left="1701" w:header="539" w:footer="442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9"/>
          <w:titlePg/>
        </w:sectPr>
      </w:pPr>
      <w:bookmarkStart w:id="0" w:name="_GoBack"/>
      <w:bookmarkStart w:id="1" w:name="_Toc231982299"/>
      <w:bookmarkEnd w:id="0"/>
    </w:p>
    <w:p w:rsidR="00B35BC7" w:rsidRPr="00EE3E0D" w:rsidRDefault="002616DC" w:rsidP="001B6853">
      <w:pPr>
        <w:pStyle w:val="FISHeading1"/>
        <w:rPr>
          <w:sz w:val="26"/>
          <w:szCs w:val="26"/>
        </w:rPr>
      </w:pPr>
      <w:bookmarkStart w:id="2" w:name="_Toc478736828"/>
      <w:bookmarkStart w:id="3" w:name="_Toc3445638"/>
      <w:bookmarkEnd w:id="1"/>
      <w:r w:rsidRPr="00EE3E0D">
        <w:rPr>
          <w:sz w:val="26"/>
          <w:szCs w:val="26"/>
        </w:rPr>
        <w:lastRenderedPageBreak/>
        <w:t>TỔNG QUAN</w:t>
      </w:r>
      <w:bookmarkEnd w:id="2"/>
      <w:r w:rsidR="00AC0019">
        <w:rPr>
          <w:sz w:val="26"/>
          <w:szCs w:val="26"/>
        </w:rPr>
        <w:t>HỆ THỐNG</w:t>
      </w:r>
      <w:bookmarkEnd w:id="3"/>
    </w:p>
    <w:p w:rsidR="00B35BC7" w:rsidRPr="00EE3E0D" w:rsidRDefault="00CA23FE" w:rsidP="004D4CB5">
      <w:pPr>
        <w:pStyle w:val="FISHeading2"/>
      </w:pPr>
      <w:bookmarkStart w:id="4" w:name="_Toc478736829"/>
      <w:bookmarkStart w:id="5" w:name="_Toc3445639"/>
      <w:r w:rsidRPr="00EE3E0D">
        <w:t>Giới thiệu</w:t>
      </w:r>
      <w:bookmarkEnd w:id="4"/>
      <w:bookmarkEnd w:id="5"/>
    </w:p>
    <w:p w:rsidR="00D732C7" w:rsidRPr="00EE3E0D" w:rsidRDefault="00D732C7" w:rsidP="00EE3E0D">
      <w:pPr>
        <w:pStyle w:val="FISBullet1"/>
      </w:pPr>
      <w:r w:rsidRPr="00EE3E0D">
        <w:t xml:space="preserve">Tài liệu này được xây dựng phục vụ cho công việc hướng dẫn sử dụng chi tiết thao tác các chức năng </w:t>
      </w:r>
      <w:r w:rsidR="00AC0019">
        <w:t xml:space="preserve">quản trị hệ thống website </w:t>
      </w:r>
      <w:r w:rsidR="00BB4F12">
        <w:t>kho học liệu</w:t>
      </w:r>
      <w:r w:rsidR="00AC0019">
        <w:t>.</w:t>
      </w:r>
    </w:p>
    <w:p w:rsidR="00D732C7" w:rsidRDefault="00D732C7" w:rsidP="00EE3E0D">
      <w:pPr>
        <w:pStyle w:val="FISBullet1"/>
      </w:pPr>
      <w:r w:rsidRPr="00EE3E0D">
        <w:t xml:space="preserve">Nội dung trình bày trong tài liệu theo trình tự các chức năng và hướng dẫn thực hiện từng bước một. Vì vậy, người dùng có thể dễ dàng </w:t>
      </w:r>
      <w:r w:rsidR="00AC0019">
        <w:t>quản trị hệ thống</w:t>
      </w:r>
      <w:r w:rsidRPr="00EE3E0D">
        <w:t xml:space="preserve"> thông qua tài liệu này.</w:t>
      </w:r>
    </w:p>
    <w:p w:rsidR="001F2FE5" w:rsidRDefault="001F2FE5" w:rsidP="00EE3E0D">
      <w:pPr>
        <w:pStyle w:val="FISBullet1"/>
      </w:pPr>
      <w:r>
        <w:t xml:space="preserve">Trang chủ: </w:t>
      </w:r>
    </w:p>
    <w:p w:rsidR="00B35BC7" w:rsidRPr="00EE3E0D" w:rsidRDefault="001F2FE5" w:rsidP="004D4CB5">
      <w:pPr>
        <w:pStyle w:val="FISHeading2"/>
        <w:rPr>
          <w:rFonts w:cs="Times New Roman"/>
          <w:sz w:val="26"/>
          <w:szCs w:val="26"/>
        </w:rPr>
      </w:pPr>
      <w:bookmarkStart w:id="6" w:name="_Toc3445640"/>
      <w:r>
        <w:t>Trang đăng nhập:</w:t>
      </w:r>
      <w:bookmarkEnd w:id="6"/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489"/>
        <w:gridCol w:w="3669"/>
      </w:tblGrid>
      <w:tr w:rsidR="00FC1790" w:rsidRPr="00EE3E0D" w:rsidTr="00697729">
        <w:trPr>
          <w:trHeight w:val="444"/>
          <w:tblHeader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FC1790" w:rsidRPr="00EE3E0D" w:rsidRDefault="00FC1790" w:rsidP="00EA2E63">
            <w:pPr>
              <w:spacing w:before="40" w:after="40" w:line="24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STT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FC1790" w:rsidRPr="00EE3E0D" w:rsidRDefault="00FC1790" w:rsidP="003D7C09">
            <w:pPr>
              <w:spacing w:before="40" w:after="40" w:line="24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Chức năng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FC1790" w:rsidRPr="00EE3E0D" w:rsidRDefault="00FC1790" w:rsidP="003D7C09">
            <w:pPr>
              <w:spacing w:before="40" w:after="40" w:line="24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Đối tượng sử dụng</w:t>
            </w:r>
          </w:p>
        </w:tc>
      </w:tr>
      <w:tr w:rsidR="00BB4F12" w:rsidRPr="00EE3E0D" w:rsidTr="00F418C6">
        <w:trPr>
          <w:trHeight w:val="426"/>
        </w:trPr>
        <w:tc>
          <w:tcPr>
            <w:tcW w:w="8866" w:type="dxa"/>
            <w:gridSpan w:val="3"/>
            <w:vAlign w:val="bottom"/>
          </w:tcPr>
          <w:p w:rsidR="00BB4F12" w:rsidRPr="00F418C6" w:rsidRDefault="00F418C6" w:rsidP="00F418C6">
            <w:pPr>
              <w:rPr>
                <w:szCs w:val="26"/>
              </w:rPr>
            </w:pPr>
            <w:r>
              <w:rPr>
                <w:szCs w:val="26"/>
              </w:rPr>
              <w:t xml:space="preserve">A. </w:t>
            </w:r>
            <w:r w:rsidR="00BB4F12" w:rsidRPr="00F418C6">
              <w:rPr>
                <w:szCs w:val="26"/>
              </w:rPr>
              <w:t>CHỨC NĂNG DÀNH CHO NGƯỜI DÙNG CUỐI</w:t>
            </w:r>
          </w:p>
        </w:tc>
      </w:tr>
      <w:tr w:rsidR="00BB4F12" w:rsidRPr="00EE3E0D" w:rsidTr="00697729">
        <w:trPr>
          <w:trHeight w:val="70"/>
        </w:trPr>
        <w:tc>
          <w:tcPr>
            <w:tcW w:w="0" w:type="auto"/>
          </w:tcPr>
          <w:p w:rsidR="00BB4F12" w:rsidRPr="00EE3E0D" w:rsidRDefault="00BB4F12" w:rsidP="00EF6388">
            <w:pPr>
              <w:numPr>
                <w:ilvl w:val="0"/>
                <w:numId w:val="14"/>
              </w:numPr>
              <w:spacing w:before="40" w:after="40" w:line="240" w:lineRule="atLeast"/>
              <w:ind w:left="255"/>
              <w:jc w:val="center"/>
              <w:rPr>
                <w:szCs w:val="26"/>
              </w:rPr>
            </w:pPr>
          </w:p>
        </w:tc>
        <w:tc>
          <w:tcPr>
            <w:tcW w:w="4489" w:type="dxa"/>
          </w:tcPr>
          <w:p w:rsidR="00BB4F12" w:rsidRDefault="00F418C6" w:rsidP="00571E76">
            <w:pPr>
              <w:spacing w:before="40" w:after="40" w:line="240" w:lineRule="atLeast"/>
              <w:jc w:val="left"/>
              <w:rPr>
                <w:szCs w:val="26"/>
              </w:rPr>
            </w:pPr>
            <w:r>
              <w:rPr>
                <w:szCs w:val="26"/>
              </w:rPr>
              <w:t>Đăng nhập, đăng ký</w:t>
            </w:r>
          </w:p>
        </w:tc>
        <w:tc>
          <w:tcPr>
            <w:tcW w:w="3669" w:type="dxa"/>
          </w:tcPr>
          <w:p w:rsidR="00BB4F12" w:rsidRDefault="00F418C6" w:rsidP="00571E76">
            <w:pPr>
              <w:rPr>
                <w:szCs w:val="26"/>
              </w:rPr>
            </w:pPr>
            <w:r>
              <w:rPr>
                <w:szCs w:val="26"/>
              </w:rPr>
              <w:t>Giáo viên, học sinh, phụ huynh</w:t>
            </w:r>
          </w:p>
        </w:tc>
      </w:tr>
      <w:tr w:rsidR="00F418C6" w:rsidRPr="00EE3E0D" w:rsidTr="00697729">
        <w:trPr>
          <w:trHeight w:val="70"/>
        </w:trPr>
        <w:tc>
          <w:tcPr>
            <w:tcW w:w="0" w:type="auto"/>
          </w:tcPr>
          <w:p w:rsidR="00F418C6" w:rsidRPr="00EE3E0D" w:rsidRDefault="00F418C6" w:rsidP="00F418C6">
            <w:pPr>
              <w:numPr>
                <w:ilvl w:val="0"/>
                <w:numId w:val="14"/>
              </w:numPr>
              <w:spacing w:before="40" w:after="40" w:line="240" w:lineRule="atLeast"/>
              <w:ind w:left="255"/>
              <w:jc w:val="center"/>
              <w:rPr>
                <w:szCs w:val="26"/>
              </w:rPr>
            </w:pPr>
          </w:p>
        </w:tc>
        <w:tc>
          <w:tcPr>
            <w:tcW w:w="4489" w:type="dxa"/>
          </w:tcPr>
          <w:p w:rsidR="00F418C6" w:rsidRDefault="00F418C6" w:rsidP="00F418C6">
            <w:pPr>
              <w:spacing w:before="40" w:after="40" w:line="240" w:lineRule="atLeast"/>
              <w:jc w:val="left"/>
              <w:rPr>
                <w:szCs w:val="26"/>
              </w:rPr>
            </w:pPr>
            <w:r>
              <w:rPr>
                <w:szCs w:val="26"/>
              </w:rPr>
              <w:t>Upload bài giảng</w:t>
            </w:r>
          </w:p>
        </w:tc>
        <w:tc>
          <w:tcPr>
            <w:tcW w:w="3669" w:type="dxa"/>
          </w:tcPr>
          <w:p w:rsidR="00F418C6" w:rsidRDefault="00F418C6" w:rsidP="00F418C6">
            <w:pPr>
              <w:rPr>
                <w:szCs w:val="26"/>
              </w:rPr>
            </w:pPr>
            <w:r>
              <w:rPr>
                <w:szCs w:val="26"/>
              </w:rPr>
              <w:t>Giáo viên, học sinh, phụ huynh</w:t>
            </w:r>
          </w:p>
        </w:tc>
      </w:tr>
      <w:tr w:rsidR="00F418C6" w:rsidRPr="00EE3E0D" w:rsidTr="00697729">
        <w:trPr>
          <w:trHeight w:val="70"/>
        </w:trPr>
        <w:tc>
          <w:tcPr>
            <w:tcW w:w="0" w:type="auto"/>
          </w:tcPr>
          <w:p w:rsidR="00F418C6" w:rsidRPr="00EE3E0D" w:rsidRDefault="00F418C6" w:rsidP="00F418C6">
            <w:pPr>
              <w:numPr>
                <w:ilvl w:val="0"/>
                <w:numId w:val="14"/>
              </w:numPr>
              <w:spacing w:before="40" w:after="40" w:line="240" w:lineRule="atLeast"/>
              <w:ind w:left="255"/>
              <w:jc w:val="center"/>
              <w:rPr>
                <w:szCs w:val="26"/>
              </w:rPr>
            </w:pPr>
          </w:p>
        </w:tc>
        <w:tc>
          <w:tcPr>
            <w:tcW w:w="4489" w:type="dxa"/>
          </w:tcPr>
          <w:p w:rsidR="00F418C6" w:rsidRDefault="00F418C6" w:rsidP="00F418C6">
            <w:pPr>
              <w:spacing w:before="40" w:after="40" w:line="240" w:lineRule="atLeast"/>
              <w:jc w:val="left"/>
              <w:rPr>
                <w:szCs w:val="26"/>
              </w:rPr>
            </w:pPr>
            <w:r>
              <w:rPr>
                <w:szCs w:val="26"/>
              </w:rPr>
              <w:t>Download bài giảng</w:t>
            </w:r>
          </w:p>
        </w:tc>
        <w:tc>
          <w:tcPr>
            <w:tcW w:w="3669" w:type="dxa"/>
          </w:tcPr>
          <w:p w:rsidR="00F418C6" w:rsidRDefault="00F418C6" w:rsidP="00F418C6">
            <w:pPr>
              <w:rPr>
                <w:szCs w:val="26"/>
              </w:rPr>
            </w:pPr>
            <w:r>
              <w:rPr>
                <w:szCs w:val="26"/>
              </w:rPr>
              <w:t>Giáo viên, học sinh, phụ huynh</w:t>
            </w:r>
          </w:p>
        </w:tc>
      </w:tr>
      <w:tr w:rsidR="00F418C6" w:rsidRPr="00EE3E0D" w:rsidTr="00F418C6">
        <w:trPr>
          <w:trHeight w:val="70"/>
        </w:trPr>
        <w:tc>
          <w:tcPr>
            <w:tcW w:w="8866" w:type="dxa"/>
            <w:gridSpan w:val="3"/>
            <w:vAlign w:val="center"/>
          </w:tcPr>
          <w:p w:rsidR="00F418C6" w:rsidRDefault="00F418C6" w:rsidP="00F418C6">
            <w:pPr>
              <w:jc w:val="left"/>
              <w:rPr>
                <w:szCs w:val="26"/>
              </w:rPr>
            </w:pPr>
            <w:r>
              <w:rPr>
                <w:szCs w:val="26"/>
              </w:rPr>
              <w:t>B. CHỨC NĂNG DÀNH CHO NGƯỜI QUẢN TRỊ</w:t>
            </w:r>
          </w:p>
        </w:tc>
      </w:tr>
      <w:tr w:rsidR="00F418C6" w:rsidRPr="00EE3E0D" w:rsidTr="00697729">
        <w:trPr>
          <w:trHeight w:val="70"/>
        </w:trPr>
        <w:tc>
          <w:tcPr>
            <w:tcW w:w="0" w:type="auto"/>
          </w:tcPr>
          <w:p w:rsidR="00F418C6" w:rsidRPr="00EE3E0D" w:rsidRDefault="00F418C6" w:rsidP="00F418C6">
            <w:pPr>
              <w:numPr>
                <w:ilvl w:val="0"/>
                <w:numId w:val="14"/>
              </w:numPr>
              <w:spacing w:before="40" w:after="40" w:line="240" w:lineRule="atLeast"/>
              <w:ind w:left="255"/>
              <w:jc w:val="center"/>
              <w:rPr>
                <w:szCs w:val="26"/>
              </w:rPr>
            </w:pPr>
          </w:p>
        </w:tc>
        <w:tc>
          <w:tcPr>
            <w:tcW w:w="4489" w:type="dxa"/>
          </w:tcPr>
          <w:p w:rsidR="00F418C6" w:rsidRPr="00EE3E0D" w:rsidRDefault="00F418C6" w:rsidP="00F418C6">
            <w:pPr>
              <w:spacing w:before="40" w:after="40" w:line="240" w:lineRule="atLeast"/>
              <w:jc w:val="left"/>
              <w:rPr>
                <w:szCs w:val="26"/>
              </w:rPr>
            </w:pPr>
            <w:r>
              <w:rPr>
                <w:szCs w:val="26"/>
              </w:rPr>
              <w:t>Đăng nhập hệ thống</w:t>
            </w:r>
          </w:p>
        </w:tc>
        <w:tc>
          <w:tcPr>
            <w:tcW w:w="3669" w:type="dxa"/>
          </w:tcPr>
          <w:p w:rsidR="00F418C6" w:rsidRPr="00EE3E0D" w:rsidRDefault="00F418C6" w:rsidP="00F418C6">
            <w:pPr>
              <w:rPr>
                <w:szCs w:val="26"/>
              </w:rPr>
            </w:pPr>
            <w:r>
              <w:rPr>
                <w:szCs w:val="26"/>
              </w:rPr>
              <w:t>Cán bộ quản trị hệ thống</w:t>
            </w:r>
          </w:p>
        </w:tc>
      </w:tr>
      <w:tr w:rsidR="00F418C6" w:rsidRPr="00EE3E0D" w:rsidTr="00697729">
        <w:trPr>
          <w:trHeight w:val="70"/>
        </w:trPr>
        <w:tc>
          <w:tcPr>
            <w:tcW w:w="0" w:type="auto"/>
          </w:tcPr>
          <w:p w:rsidR="00F418C6" w:rsidRPr="00EE3E0D" w:rsidRDefault="00F418C6" w:rsidP="00F418C6">
            <w:pPr>
              <w:numPr>
                <w:ilvl w:val="0"/>
                <w:numId w:val="14"/>
              </w:numPr>
              <w:spacing w:before="40" w:after="40" w:line="240" w:lineRule="atLeast"/>
              <w:ind w:left="255"/>
              <w:jc w:val="center"/>
              <w:rPr>
                <w:szCs w:val="26"/>
              </w:rPr>
            </w:pPr>
          </w:p>
        </w:tc>
        <w:tc>
          <w:tcPr>
            <w:tcW w:w="4489" w:type="dxa"/>
          </w:tcPr>
          <w:p w:rsidR="00F418C6" w:rsidRDefault="00F418C6" w:rsidP="00F418C6">
            <w:pPr>
              <w:spacing w:before="40" w:after="40" w:line="240" w:lineRule="atLeast"/>
              <w:jc w:val="left"/>
              <w:rPr>
                <w:szCs w:val="26"/>
              </w:rPr>
            </w:pPr>
            <w:r>
              <w:rPr>
                <w:szCs w:val="26"/>
              </w:rPr>
              <w:t>Quản trị Website</w:t>
            </w:r>
          </w:p>
        </w:tc>
        <w:tc>
          <w:tcPr>
            <w:tcW w:w="3669" w:type="dxa"/>
          </w:tcPr>
          <w:p w:rsidR="00F418C6" w:rsidRDefault="00F418C6" w:rsidP="00F418C6">
            <w:pPr>
              <w:rPr>
                <w:szCs w:val="26"/>
              </w:rPr>
            </w:pPr>
            <w:r>
              <w:rPr>
                <w:szCs w:val="26"/>
              </w:rPr>
              <w:t>Cán bộ quản trị hệ thống</w:t>
            </w:r>
          </w:p>
        </w:tc>
      </w:tr>
    </w:tbl>
    <w:p w:rsidR="00395A57" w:rsidRPr="00EE3E0D" w:rsidRDefault="00395A57" w:rsidP="004D4CB5">
      <w:pPr>
        <w:pStyle w:val="FISHeading2"/>
      </w:pPr>
      <w:bookmarkStart w:id="7" w:name="_Toc383178826"/>
      <w:bookmarkStart w:id="8" w:name="_Toc478736831"/>
      <w:bookmarkStart w:id="9" w:name="_Toc3445641"/>
      <w:r w:rsidRPr="00EE3E0D">
        <w:t>Quy ước chung</w:t>
      </w:r>
      <w:bookmarkEnd w:id="7"/>
      <w:bookmarkEnd w:id="8"/>
      <w:bookmarkEnd w:id="9"/>
    </w:p>
    <w:p w:rsidR="00395A57" w:rsidRPr="00EE3E0D" w:rsidRDefault="00395A57" w:rsidP="00C77B0F">
      <w:pPr>
        <w:pStyle w:val="FISHeading3"/>
        <w:rPr>
          <w:rFonts w:cs="Times New Roman"/>
          <w:sz w:val="26"/>
        </w:rPr>
      </w:pPr>
      <w:bookmarkStart w:id="10" w:name="_Toc383178827"/>
      <w:bookmarkStart w:id="11" w:name="_Toc478736832"/>
      <w:bookmarkStart w:id="12" w:name="_Toc3445642"/>
      <w:r w:rsidRPr="00EE3E0D">
        <w:rPr>
          <w:rFonts w:cs="Times New Roman"/>
          <w:sz w:val="26"/>
        </w:rPr>
        <w:t>Thuật ngữ và viết tắt</w:t>
      </w:r>
      <w:bookmarkEnd w:id="10"/>
      <w:bookmarkEnd w:id="11"/>
      <w:bookmarkEnd w:id="12"/>
    </w:p>
    <w:tbl>
      <w:tblPr>
        <w:tblW w:w="8647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3121"/>
        <w:gridCol w:w="4676"/>
      </w:tblGrid>
      <w:tr w:rsidR="00395A57" w:rsidRPr="00EE3E0D" w:rsidTr="00291CE0">
        <w:trPr>
          <w:tblHeader/>
        </w:trPr>
        <w:tc>
          <w:tcPr>
            <w:tcW w:w="850" w:type="dxa"/>
            <w:shd w:val="clear" w:color="auto" w:fill="DBE5F1"/>
          </w:tcPr>
          <w:p w:rsidR="00395A57" w:rsidRPr="00EE3E0D" w:rsidRDefault="00291CE0" w:rsidP="00BE21B0">
            <w:pPr>
              <w:spacing w:before="40" w:after="40" w:line="30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STT</w:t>
            </w:r>
          </w:p>
        </w:tc>
        <w:tc>
          <w:tcPr>
            <w:tcW w:w="3121" w:type="dxa"/>
            <w:shd w:val="clear" w:color="auto" w:fill="DBE5F1"/>
          </w:tcPr>
          <w:p w:rsidR="00395A57" w:rsidRPr="00EE3E0D" w:rsidRDefault="00395A57" w:rsidP="00BE21B0">
            <w:pPr>
              <w:spacing w:before="40" w:after="40" w:line="30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Thuật ngữ</w:t>
            </w:r>
          </w:p>
        </w:tc>
        <w:tc>
          <w:tcPr>
            <w:tcW w:w="4676" w:type="dxa"/>
            <w:shd w:val="clear" w:color="auto" w:fill="DBE5F1"/>
          </w:tcPr>
          <w:p w:rsidR="00395A57" w:rsidRPr="00EE3E0D" w:rsidRDefault="00395A57" w:rsidP="00BE21B0">
            <w:pPr>
              <w:spacing w:before="40" w:after="40" w:line="300" w:lineRule="atLeast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Diễn giải</w:t>
            </w:r>
          </w:p>
        </w:tc>
      </w:tr>
      <w:tr w:rsidR="009E498C" w:rsidRPr="00EE3E0D" w:rsidTr="00291CE0">
        <w:tc>
          <w:tcPr>
            <w:tcW w:w="850" w:type="dxa"/>
          </w:tcPr>
          <w:p w:rsidR="009E498C" w:rsidRPr="00EE3E0D" w:rsidRDefault="009E498C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9E498C" w:rsidRPr="00EE3E0D" w:rsidRDefault="009E498C" w:rsidP="00BE21B0">
            <w:pPr>
              <w:spacing w:before="40" w:after="40" w:line="300" w:lineRule="atLeast"/>
              <w:rPr>
                <w:szCs w:val="26"/>
              </w:rPr>
            </w:pPr>
            <w:r w:rsidRPr="00EE3E0D">
              <w:rPr>
                <w:szCs w:val="26"/>
              </w:rPr>
              <w:t>Click</w:t>
            </w:r>
          </w:p>
        </w:tc>
        <w:tc>
          <w:tcPr>
            <w:tcW w:w="4676" w:type="dxa"/>
          </w:tcPr>
          <w:p w:rsidR="009E498C" w:rsidRPr="00EE3E0D" w:rsidRDefault="009E498C" w:rsidP="00BE21B0">
            <w:pPr>
              <w:spacing w:before="40" w:after="40" w:line="300" w:lineRule="atLeast"/>
              <w:rPr>
                <w:szCs w:val="26"/>
              </w:rPr>
            </w:pPr>
            <w:r w:rsidRPr="00EE3E0D">
              <w:rPr>
                <w:szCs w:val="26"/>
              </w:rPr>
              <w:t>Ấn phím chuột</w:t>
            </w:r>
          </w:p>
        </w:tc>
      </w:tr>
      <w:tr w:rsidR="00B54AE3" w:rsidRPr="00EE3E0D" w:rsidTr="00291CE0">
        <w:tc>
          <w:tcPr>
            <w:tcW w:w="850" w:type="dxa"/>
          </w:tcPr>
          <w:p w:rsidR="00B54AE3" w:rsidRPr="00EE3E0D" w:rsidRDefault="00B54AE3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B54AE3" w:rsidRPr="00EE3E0D" w:rsidRDefault="00B54AE3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Link</w:t>
            </w:r>
          </w:p>
        </w:tc>
        <w:tc>
          <w:tcPr>
            <w:tcW w:w="4676" w:type="dxa"/>
          </w:tcPr>
          <w:p w:rsidR="00B54AE3" w:rsidRPr="00EE3E0D" w:rsidRDefault="00B54AE3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Liên kết</w:t>
            </w:r>
          </w:p>
        </w:tc>
      </w:tr>
      <w:tr w:rsidR="00DE3C30" w:rsidRPr="00EE3E0D" w:rsidTr="00291CE0">
        <w:tc>
          <w:tcPr>
            <w:tcW w:w="850" w:type="dxa"/>
          </w:tcPr>
          <w:p w:rsidR="00DE3C30" w:rsidRPr="00EE3E0D" w:rsidRDefault="00DE3C30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DE3C30" w:rsidRDefault="00DE3C3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Textbox</w:t>
            </w:r>
          </w:p>
        </w:tc>
        <w:tc>
          <w:tcPr>
            <w:tcW w:w="4676" w:type="dxa"/>
          </w:tcPr>
          <w:p w:rsidR="00DE3C30" w:rsidRDefault="00F5442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Khung cho phép người dùng nhập dữ liệu</w:t>
            </w:r>
          </w:p>
        </w:tc>
      </w:tr>
      <w:tr w:rsidR="00DE3C30" w:rsidRPr="00EE3E0D" w:rsidTr="00291CE0">
        <w:tc>
          <w:tcPr>
            <w:tcW w:w="850" w:type="dxa"/>
          </w:tcPr>
          <w:p w:rsidR="00DE3C30" w:rsidRPr="00EE3E0D" w:rsidRDefault="00DE3C30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DE3C30" w:rsidRDefault="00DE3C3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Button</w:t>
            </w:r>
          </w:p>
        </w:tc>
        <w:tc>
          <w:tcPr>
            <w:tcW w:w="4676" w:type="dxa"/>
          </w:tcPr>
          <w:p w:rsidR="00DE3C30" w:rsidRDefault="00F5442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Nút để người dùng click chuột</w:t>
            </w:r>
          </w:p>
        </w:tc>
      </w:tr>
      <w:tr w:rsidR="00D4209D" w:rsidRPr="00EE3E0D" w:rsidTr="00291CE0">
        <w:tc>
          <w:tcPr>
            <w:tcW w:w="850" w:type="dxa"/>
          </w:tcPr>
          <w:p w:rsidR="00D4209D" w:rsidRPr="00EE3E0D" w:rsidRDefault="00D4209D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D4209D" w:rsidRDefault="00D4209D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Website</w:t>
            </w:r>
          </w:p>
        </w:tc>
        <w:tc>
          <w:tcPr>
            <w:tcW w:w="4676" w:type="dxa"/>
          </w:tcPr>
          <w:p w:rsidR="00D4209D" w:rsidRDefault="00D4209D" w:rsidP="00D4209D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 xml:space="preserve">Trang web </w:t>
            </w:r>
          </w:p>
        </w:tc>
      </w:tr>
      <w:tr w:rsidR="006E3F07" w:rsidRPr="00EE3E0D" w:rsidTr="00291CE0">
        <w:tc>
          <w:tcPr>
            <w:tcW w:w="850" w:type="dxa"/>
          </w:tcPr>
          <w:p w:rsidR="006E3F07" w:rsidRPr="00EE3E0D" w:rsidRDefault="006E3F07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6E3F07" w:rsidRDefault="006E3F07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Popup</w:t>
            </w:r>
          </w:p>
        </w:tc>
        <w:tc>
          <w:tcPr>
            <w:tcW w:w="4676" w:type="dxa"/>
          </w:tcPr>
          <w:p w:rsidR="006E3F07" w:rsidRDefault="006E3F07" w:rsidP="00D4209D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H</w:t>
            </w:r>
            <w:r w:rsidR="00221E71">
              <w:rPr>
                <w:szCs w:val="26"/>
              </w:rPr>
              <w:t>ộp</w:t>
            </w:r>
            <w:r>
              <w:rPr>
                <w:szCs w:val="26"/>
              </w:rPr>
              <w:t xml:space="preserve"> thoại</w:t>
            </w:r>
          </w:p>
        </w:tc>
      </w:tr>
      <w:tr w:rsidR="00F00869" w:rsidRPr="00EE3E0D" w:rsidTr="00291CE0">
        <w:tc>
          <w:tcPr>
            <w:tcW w:w="850" w:type="dxa"/>
          </w:tcPr>
          <w:p w:rsidR="00F00869" w:rsidRPr="00EE3E0D" w:rsidRDefault="00F00869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F00869" w:rsidRDefault="00F00869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NQT</w:t>
            </w:r>
          </w:p>
        </w:tc>
        <w:tc>
          <w:tcPr>
            <w:tcW w:w="4676" w:type="dxa"/>
          </w:tcPr>
          <w:p w:rsidR="00F00869" w:rsidRDefault="00F00869" w:rsidP="00D4209D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Người quản trị</w:t>
            </w:r>
          </w:p>
        </w:tc>
      </w:tr>
      <w:tr w:rsidR="00635380" w:rsidRPr="00EE3E0D" w:rsidTr="00291CE0">
        <w:tc>
          <w:tcPr>
            <w:tcW w:w="850" w:type="dxa"/>
          </w:tcPr>
          <w:p w:rsidR="00635380" w:rsidRPr="00EE3E0D" w:rsidRDefault="00635380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635380" w:rsidRDefault="0063538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NSD</w:t>
            </w:r>
          </w:p>
        </w:tc>
        <w:tc>
          <w:tcPr>
            <w:tcW w:w="4676" w:type="dxa"/>
          </w:tcPr>
          <w:p w:rsidR="00635380" w:rsidRDefault="00635380" w:rsidP="00D4209D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Người sử dụng</w:t>
            </w:r>
          </w:p>
        </w:tc>
      </w:tr>
      <w:tr w:rsidR="002979E8" w:rsidRPr="00EE3E0D" w:rsidTr="00291CE0">
        <w:tc>
          <w:tcPr>
            <w:tcW w:w="850" w:type="dxa"/>
          </w:tcPr>
          <w:p w:rsidR="002979E8" w:rsidRPr="00EE3E0D" w:rsidRDefault="002979E8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2979E8" w:rsidRPr="00EE3E0D" w:rsidRDefault="00DE3C3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ASC</w:t>
            </w:r>
          </w:p>
        </w:tc>
        <w:tc>
          <w:tcPr>
            <w:tcW w:w="4676" w:type="dxa"/>
          </w:tcPr>
          <w:p w:rsidR="002979E8" w:rsidRPr="00EE3E0D" w:rsidRDefault="00DE3C30" w:rsidP="00BE21B0">
            <w:pPr>
              <w:spacing w:before="40" w:after="40" w:line="300" w:lineRule="atLeast"/>
              <w:rPr>
                <w:szCs w:val="26"/>
              </w:rPr>
            </w:pPr>
            <w:r>
              <w:rPr>
                <w:szCs w:val="26"/>
              </w:rPr>
              <w:t>Công ty TNHH Tiến Bộ Sài Gòn</w:t>
            </w:r>
          </w:p>
        </w:tc>
      </w:tr>
      <w:tr w:rsidR="000C633E" w:rsidRPr="00EE3E0D" w:rsidTr="00291CE0">
        <w:tc>
          <w:tcPr>
            <w:tcW w:w="850" w:type="dxa"/>
          </w:tcPr>
          <w:p w:rsidR="000C633E" w:rsidRPr="00EE3E0D" w:rsidRDefault="000C633E" w:rsidP="00E735CF">
            <w:pPr>
              <w:numPr>
                <w:ilvl w:val="0"/>
                <w:numId w:val="10"/>
              </w:numPr>
              <w:tabs>
                <w:tab w:val="left" w:pos="284"/>
              </w:tabs>
              <w:spacing w:before="40" w:after="40" w:line="300" w:lineRule="atLeast"/>
              <w:ind w:left="283" w:hanging="170"/>
              <w:jc w:val="center"/>
              <w:rPr>
                <w:szCs w:val="26"/>
              </w:rPr>
            </w:pPr>
          </w:p>
        </w:tc>
        <w:tc>
          <w:tcPr>
            <w:tcW w:w="3121" w:type="dxa"/>
          </w:tcPr>
          <w:p w:rsidR="000C633E" w:rsidRPr="00EE3E0D" w:rsidRDefault="000C633E" w:rsidP="00BE21B0">
            <w:pPr>
              <w:spacing w:before="40" w:after="40" w:line="300" w:lineRule="atLeast"/>
              <w:rPr>
                <w:szCs w:val="26"/>
              </w:rPr>
            </w:pPr>
            <w:r w:rsidRPr="00EE3E0D">
              <w:rPr>
                <w:szCs w:val="26"/>
              </w:rPr>
              <w:t>HDSD</w:t>
            </w:r>
          </w:p>
        </w:tc>
        <w:tc>
          <w:tcPr>
            <w:tcW w:w="4676" w:type="dxa"/>
          </w:tcPr>
          <w:p w:rsidR="000C633E" w:rsidRPr="00EE3E0D" w:rsidRDefault="000C633E" w:rsidP="00BE21B0">
            <w:pPr>
              <w:spacing w:before="40" w:after="40" w:line="300" w:lineRule="atLeast"/>
              <w:rPr>
                <w:szCs w:val="26"/>
              </w:rPr>
            </w:pPr>
            <w:r w:rsidRPr="00EE3E0D">
              <w:rPr>
                <w:szCs w:val="26"/>
              </w:rPr>
              <w:t>Hướng dẫn sử dụng</w:t>
            </w:r>
          </w:p>
        </w:tc>
      </w:tr>
    </w:tbl>
    <w:p w:rsidR="00395A57" w:rsidRPr="00EE3E0D" w:rsidRDefault="00395A57" w:rsidP="00C77B0F">
      <w:pPr>
        <w:pStyle w:val="FISHeading3"/>
        <w:rPr>
          <w:rFonts w:cs="Times New Roman"/>
          <w:sz w:val="26"/>
        </w:rPr>
      </w:pPr>
      <w:bookmarkStart w:id="13" w:name="_Toc383176694"/>
      <w:bookmarkStart w:id="14" w:name="_Toc383178828"/>
      <w:bookmarkStart w:id="15" w:name="_Toc478736833"/>
      <w:bookmarkStart w:id="16" w:name="_Toc3445643"/>
      <w:r w:rsidRPr="00EE3E0D">
        <w:rPr>
          <w:rFonts w:cs="Times New Roman"/>
          <w:sz w:val="26"/>
        </w:rPr>
        <w:t>Biểu tượng và chức năng</w:t>
      </w:r>
      <w:bookmarkEnd w:id="13"/>
      <w:bookmarkEnd w:id="14"/>
      <w:bookmarkEnd w:id="15"/>
      <w:bookmarkEnd w:id="16"/>
    </w:p>
    <w:tbl>
      <w:tblPr>
        <w:tblW w:w="8647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3"/>
        <w:gridCol w:w="4621"/>
        <w:gridCol w:w="1983"/>
      </w:tblGrid>
      <w:tr w:rsidR="00395A57" w:rsidRPr="00EE3E0D" w:rsidTr="00BE21B0">
        <w:trPr>
          <w:tblHeader/>
        </w:trPr>
        <w:tc>
          <w:tcPr>
            <w:tcW w:w="2043" w:type="dxa"/>
            <w:shd w:val="clear" w:color="auto" w:fill="DBE5F1"/>
          </w:tcPr>
          <w:p w:rsidR="00395A57" w:rsidRPr="00EE3E0D" w:rsidRDefault="00395A57" w:rsidP="00720224">
            <w:pPr>
              <w:spacing w:line="240" w:lineRule="auto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Biểu tượng</w:t>
            </w:r>
          </w:p>
        </w:tc>
        <w:tc>
          <w:tcPr>
            <w:tcW w:w="4621" w:type="dxa"/>
            <w:shd w:val="clear" w:color="auto" w:fill="DBE5F1"/>
          </w:tcPr>
          <w:p w:rsidR="00395A57" w:rsidRPr="00EE3E0D" w:rsidRDefault="00395A57" w:rsidP="00720224">
            <w:pPr>
              <w:spacing w:line="240" w:lineRule="auto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Diễn giải</w:t>
            </w:r>
          </w:p>
        </w:tc>
        <w:tc>
          <w:tcPr>
            <w:tcW w:w="1983" w:type="dxa"/>
            <w:shd w:val="clear" w:color="auto" w:fill="DBE5F1"/>
          </w:tcPr>
          <w:p w:rsidR="00395A57" w:rsidRPr="00EE3E0D" w:rsidRDefault="00395A57" w:rsidP="00720224">
            <w:pPr>
              <w:spacing w:line="240" w:lineRule="auto"/>
              <w:jc w:val="center"/>
              <w:rPr>
                <w:b/>
                <w:szCs w:val="26"/>
              </w:rPr>
            </w:pPr>
            <w:r w:rsidRPr="00EE3E0D">
              <w:rPr>
                <w:b/>
                <w:szCs w:val="26"/>
              </w:rPr>
              <w:t>Ghi chú</w:t>
            </w: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DE3C30" w:rsidP="00720224">
            <w:pPr>
              <w:spacing w:line="240" w:lineRule="auto"/>
              <w:jc w:val="center"/>
              <w:rPr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9048" cy="361905"/>
                  <wp:effectExtent l="0" t="0" r="635" b="635"/>
                  <wp:docPr id="7" name="Ả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E42D34" w:rsidP="0072022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Chỉnh sửa đôi tượng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DE3C30" w:rsidP="00720224">
            <w:pPr>
              <w:spacing w:line="240" w:lineRule="auto"/>
              <w:jc w:val="center"/>
              <w:rPr>
                <w:szCs w:val="26"/>
              </w:rPr>
            </w:pPr>
            <w:r w:rsidRPr="00DE3C30">
              <w:rPr>
                <w:noProof/>
                <w:szCs w:val="26"/>
              </w:rPr>
              <w:drawing>
                <wp:inline distT="0" distB="0" distL="0" distR="0">
                  <wp:extent cx="368300" cy="368300"/>
                  <wp:effectExtent l="0" t="0" r="0" b="0"/>
                  <wp:docPr id="17" name="Ảnh 17" descr="E:\Cong Bao DT\Picture\lg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ong Bao DT\Picture\lg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E42D34" w:rsidP="0072022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Xóa đối tượng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7B6073" w:rsidP="00720224">
            <w:pPr>
              <w:spacing w:line="240" w:lineRule="auto"/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62610" cy="285503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79" cy="29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7B6073" w:rsidP="0072022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Lưu thay đổi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7B6073" w:rsidP="00720224">
            <w:pPr>
              <w:spacing w:line="240" w:lineRule="auto"/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17220" cy="281940"/>
                  <wp:effectExtent l="0" t="0" r="0" b="381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7B6073" w:rsidP="00E42D3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Đóng màn hình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7B6073" w:rsidP="00720224">
            <w:pPr>
              <w:spacing w:line="240" w:lineRule="auto"/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62817" cy="252095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98" cy="25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E42D34" w:rsidP="0072022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Thêm mới một dối tượng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  <w:tr w:rsidR="00395A57" w:rsidRPr="00EE3E0D" w:rsidTr="00BE21B0">
        <w:tc>
          <w:tcPr>
            <w:tcW w:w="2043" w:type="dxa"/>
          </w:tcPr>
          <w:p w:rsidR="00395A57" w:rsidRPr="00EE3E0D" w:rsidRDefault="007B6073" w:rsidP="00720224">
            <w:pPr>
              <w:spacing w:line="240" w:lineRule="auto"/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96240" cy="335280"/>
                  <wp:effectExtent l="0" t="0" r="3810" b="762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5A57" w:rsidRPr="00EE3E0D" w:rsidRDefault="007B6073" w:rsidP="00720224">
            <w:pPr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Tìm kiếm dữ liệu theo điều kiện lọc</w:t>
            </w:r>
          </w:p>
        </w:tc>
        <w:tc>
          <w:tcPr>
            <w:tcW w:w="1983" w:type="dxa"/>
          </w:tcPr>
          <w:p w:rsidR="00395A57" w:rsidRPr="00EE3E0D" w:rsidRDefault="00395A57" w:rsidP="00720224">
            <w:pPr>
              <w:spacing w:line="240" w:lineRule="auto"/>
              <w:rPr>
                <w:szCs w:val="26"/>
              </w:rPr>
            </w:pPr>
          </w:p>
        </w:tc>
      </w:tr>
    </w:tbl>
    <w:p w:rsidR="004D4CB5" w:rsidRDefault="00B35BC7" w:rsidP="004D4CB5">
      <w:pPr>
        <w:pStyle w:val="FISHeading1"/>
        <w:rPr>
          <w:i/>
        </w:rPr>
      </w:pPr>
      <w:bookmarkStart w:id="17" w:name="_Toc478736834"/>
      <w:bookmarkStart w:id="18" w:name="_Toc3445644"/>
      <w:r w:rsidRPr="00EE3E0D">
        <w:t xml:space="preserve">HƯỚNG DẪN </w:t>
      </w:r>
      <w:r w:rsidR="00B15D8E" w:rsidRPr="00EE3E0D">
        <w:t>CHI TIẾT CHỨC NĂNG</w:t>
      </w:r>
      <w:bookmarkEnd w:id="17"/>
      <w:bookmarkEnd w:id="18"/>
    </w:p>
    <w:p w:rsidR="004D4CB5" w:rsidRPr="004D4CB5" w:rsidRDefault="004D4CB5" w:rsidP="004D4CB5">
      <w:pPr>
        <w:pStyle w:val="FISHeading2"/>
      </w:pPr>
      <w:bookmarkStart w:id="19" w:name="_Toc3445651"/>
      <w:r>
        <w:t xml:space="preserve">CHỨC NĂNG DÀNH CHO NGƯỜI </w:t>
      </w:r>
      <w:r w:rsidR="00B70FB0">
        <w:t>DÙNG CUỐI</w:t>
      </w:r>
      <w:bookmarkEnd w:id="19"/>
    </w:p>
    <w:p w:rsidR="00E90F3C" w:rsidRPr="00E90F3C" w:rsidRDefault="00E90F3C" w:rsidP="00EF6388">
      <w:pPr>
        <w:pStyle w:val="ListParagraph"/>
        <w:keepNext/>
        <w:pageBreakBefore/>
        <w:numPr>
          <w:ilvl w:val="0"/>
          <w:numId w:val="12"/>
        </w:numPr>
        <w:spacing w:before="240" w:after="240" w:line="320" w:lineRule="atLeast"/>
        <w:contextualSpacing w:val="0"/>
        <w:outlineLvl w:val="0"/>
        <w:rPr>
          <w:rFonts w:ascii="Times New Roman" w:eastAsia="Times New Roman" w:hAnsi="Times New Roman"/>
          <w:b/>
          <w:bCs/>
          <w:vanish/>
          <w:kern w:val="32"/>
          <w:sz w:val="30"/>
          <w:szCs w:val="28"/>
        </w:rPr>
      </w:pPr>
      <w:bookmarkStart w:id="20" w:name="_Toc523990016"/>
      <w:bookmarkStart w:id="21" w:name="_Toc523991411"/>
      <w:bookmarkStart w:id="22" w:name="_Toc523995106"/>
      <w:bookmarkStart w:id="23" w:name="_Toc523998417"/>
      <w:bookmarkStart w:id="24" w:name="_Toc524420715"/>
      <w:bookmarkStart w:id="25" w:name="_Toc525139196"/>
      <w:bookmarkStart w:id="26" w:name="_Toc525898332"/>
      <w:bookmarkStart w:id="27" w:name="_Toc525915906"/>
      <w:bookmarkStart w:id="28" w:name="_Toc526328963"/>
      <w:bookmarkStart w:id="29" w:name="_Toc526329020"/>
      <w:bookmarkStart w:id="30" w:name="_Toc3445652"/>
      <w:bookmarkStart w:id="31" w:name="_Toc459975925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ED2442" w:rsidRDefault="00F54420" w:rsidP="004D4CB5">
      <w:pPr>
        <w:pStyle w:val="FISHeading3"/>
      </w:pPr>
      <w:bookmarkStart w:id="32" w:name="_Toc3445653"/>
      <w:bookmarkEnd w:id="31"/>
      <w:r>
        <w:t xml:space="preserve">Đăng </w:t>
      </w:r>
      <w:r w:rsidR="00145DEE">
        <w:t>ký thành viên</w:t>
      </w:r>
      <w:bookmarkEnd w:id="32"/>
    </w:p>
    <w:p w:rsidR="004F2D39" w:rsidRDefault="004F2D39" w:rsidP="004F2D39">
      <w:pPr>
        <w:ind w:left="567"/>
      </w:pPr>
      <w:bookmarkStart w:id="33" w:name="_Hlk531591943"/>
      <w:r>
        <w:t xml:space="preserve">Chức năng cho phép </w:t>
      </w:r>
      <w:r w:rsidR="00145DEE">
        <w:t>người sử dụng đăng ký thành viên để đăng nhập được vào hệ thống thực hiện các chức năng như: đóng góp bài giảng, tải bài giảng.</w:t>
      </w:r>
    </w:p>
    <w:bookmarkEnd w:id="33"/>
    <w:p w:rsidR="00145DEE" w:rsidRDefault="00145DEE" w:rsidP="004F2D39">
      <w:pPr>
        <w:ind w:left="567"/>
      </w:pPr>
      <w:r>
        <w:rPr>
          <w:noProof/>
        </w:rPr>
        <w:lastRenderedPageBreak/>
        <w:drawing>
          <wp:inline distT="0" distB="0" distL="0" distR="0">
            <wp:extent cx="4676775" cy="5372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EE" w:rsidRDefault="00145DEE" w:rsidP="00145DEE">
      <w:r w:rsidRPr="0060072E">
        <w:rPr>
          <w:i/>
          <w:u w:val="single"/>
        </w:rPr>
        <w:t>Bước 1:</w:t>
      </w:r>
      <w:r>
        <w:t xml:space="preserve"> NSD click vào </w:t>
      </w:r>
      <w:r>
        <w:rPr>
          <w:b/>
        </w:rPr>
        <w:t xml:space="preserve">[Đăng ký] </w:t>
      </w:r>
      <w:r>
        <w:t>trên menu chính, sau đó hệ thống sẽ hiển thị họp thoại yêu cầu NSD nhập vào các thông tin đăng ký bao gồm: Họ và tên, tên đăng nhập, mật khẩu, nhập lại mật khẩu, email, số điện thoại, địa chỉ.</w:t>
      </w:r>
    </w:p>
    <w:p w:rsidR="00145DEE" w:rsidRDefault="00145DEE" w:rsidP="00145DEE">
      <w:pPr>
        <w:rPr>
          <w:b/>
        </w:rPr>
      </w:pPr>
      <w:r w:rsidRPr="0060072E">
        <w:rPr>
          <w:i/>
          <w:u w:val="single"/>
        </w:rPr>
        <w:t>Bước 2</w:t>
      </w:r>
      <w:r>
        <w:t xml:space="preserve">: NSD click vào </w:t>
      </w:r>
      <w:r>
        <w:rPr>
          <w:b/>
        </w:rPr>
        <w:t>[Đăng ký]</w:t>
      </w:r>
    </w:p>
    <w:p w:rsidR="006F310F" w:rsidRPr="006F310F" w:rsidRDefault="006F310F" w:rsidP="00145DEE">
      <w:pPr>
        <w:rPr>
          <w:i/>
        </w:rPr>
      </w:pPr>
      <w:r w:rsidRPr="006F310F">
        <w:rPr>
          <w:b/>
          <w:i/>
          <w:u w:val="single"/>
        </w:rPr>
        <w:t>Lưu ý:</w:t>
      </w:r>
      <w:r w:rsidRPr="006F310F">
        <w:t>Sau khi đăng ký thành viên. Admin ph</w:t>
      </w:r>
      <w:r>
        <w:t>ải</w:t>
      </w:r>
      <w:r w:rsidRPr="006F310F">
        <w:t xml:space="preserve"> duyệt tài khoản thành viên thì người sử dụng mới đăng nhập vào hệ thống được.</w:t>
      </w:r>
    </w:p>
    <w:p w:rsidR="00145DEE" w:rsidRDefault="00302E01" w:rsidP="00302E01">
      <w:pPr>
        <w:pStyle w:val="FISHeading3"/>
      </w:pPr>
      <w:bookmarkStart w:id="34" w:name="_Toc3445654"/>
      <w:r>
        <w:t>Xem danh sách bài giảng</w:t>
      </w:r>
      <w:bookmarkEnd w:id="34"/>
    </w:p>
    <w:p w:rsidR="00302E01" w:rsidRDefault="00302E01" w:rsidP="00302E01">
      <w:pPr>
        <w:ind w:left="567"/>
      </w:pPr>
      <w:r>
        <w:t xml:space="preserve">Chức năng cho phép người sử dụng xem các bài </w:t>
      </w:r>
      <w:r w:rsidR="00AF434E">
        <w:t>giảng đã đăng trên trang chủ.</w:t>
      </w:r>
    </w:p>
    <w:p w:rsidR="00AF434E" w:rsidRDefault="00AF434E" w:rsidP="00302E01">
      <w:pPr>
        <w:ind w:left="567"/>
      </w:pPr>
      <w:r>
        <w:rPr>
          <w:noProof/>
        </w:rPr>
        <w:lastRenderedPageBreak/>
        <w:drawing>
          <wp:inline distT="0" distB="0" distL="0" distR="0">
            <wp:extent cx="5761990" cy="7947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4E" w:rsidRDefault="00AF434E" w:rsidP="00AF434E">
      <w:pPr>
        <w:rPr>
          <w:b/>
        </w:rPr>
      </w:pPr>
      <w:r>
        <w:t xml:space="preserve">NSD có thể xem các bài giảng trên trang chủ hoặc trong menu </w:t>
      </w:r>
      <w:r>
        <w:rPr>
          <w:b/>
        </w:rPr>
        <w:t>[Kho bài giảng].</w:t>
      </w:r>
    </w:p>
    <w:p w:rsidR="00AF434E" w:rsidRDefault="00AF434E" w:rsidP="00AF434E">
      <w:pPr>
        <w:pStyle w:val="FISHeading3"/>
      </w:pPr>
      <w:bookmarkStart w:id="35" w:name="_Toc3445655"/>
      <w:r>
        <w:t>Xem chi tiết một bài giảng</w:t>
      </w:r>
      <w:bookmarkEnd w:id="35"/>
    </w:p>
    <w:p w:rsidR="001A5ED0" w:rsidRDefault="009E16AC" w:rsidP="0065257E">
      <w:r w:rsidRPr="009E16AC">
        <w:rPr>
          <w:szCs w:val="26"/>
        </w:rPr>
        <w:t xml:space="preserve">Chức năng cho phép người sử dụng </w:t>
      </w:r>
      <w:r>
        <w:t>xem nội dung chi tiết của bài giảng.</w:t>
      </w:r>
    </w:p>
    <w:p w:rsidR="001F4770" w:rsidRDefault="001F4770" w:rsidP="001F4770">
      <w:pPr>
        <w:jc w:val="center"/>
      </w:pPr>
      <w:r>
        <w:rPr>
          <w:noProof/>
        </w:rPr>
        <w:lastRenderedPageBreak/>
        <w:drawing>
          <wp:inline distT="0" distB="0" distL="0" distR="0">
            <wp:extent cx="1876190" cy="3419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70" w:rsidRDefault="009E16AC" w:rsidP="001F4770">
      <w:r>
        <w:t xml:space="preserve">NSD xem chi tiết bài bảng bằng cách click trực tiếp vào bải giảng. Hoặc click vào </w:t>
      </w:r>
      <w:r w:rsidRPr="0065257E">
        <w:rPr>
          <w:b/>
        </w:rPr>
        <w:t xml:space="preserve">[Chi Tiết] </w:t>
      </w:r>
      <w:r>
        <w:t>của bài giảng.</w:t>
      </w:r>
    </w:p>
    <w:p w:rsidR="0065257E" w:rsidRPr="009E16AC" w:rsidRDefault="0065257E" w:rsidP="0065257E">
      <w:pPr>
        <w:pStyle w:val="FISHeading3"/>
      </w:pPr>
      <w:bookmarkStart w:id="36" w:name="_Toc3445656"/>
      <w:r>
        <w:t>Học bài giảng online</w:t>
      </w:r>
      <w:bookmarkEnd w:id="36"/>
    </w:p>
    <w:p w:rsidR="00302E01" w:rsidRDefault="0065257E" w:rsidP="0065257E">
      <w:r>
        <w:t>Chức năng cho phép người sử dụng học trực tuyến bài giảng trong danh sách bài giảng.</w:t>
      </w:r>
    </w:p>
    <w:p w:rsidR="0065257E" w:rsidRPr="00302E01" w:rsidRDefault="0065257E" w:rsidP="0065257E">
      <w:r>
        <w:rPr>
          <w:noProof/>
        </w:rPr>
        <w:lastRenderedPageBreak/>
        <w:drawing>
          <wp:inline distT="0" distB="0" distL="0" distR="0">
            <wp:extent cx="5761990" cy="5534660"/>
            <wp:effectExtent l="0" t="0" r="0" b="8890"/>
            <wp:docPr id="6" name="Picture 6" descr="C:\Users\TRANGI~1\AppData\Local\Temp\SNAGHTML1dfec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NGI~1\AppData\Local\Temp\SNAGHTML1dfec65b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86" w:rsidRDefault="00314CA5" w:rsidP="00314CA5">
      <w:r>
        <w:t xml:space="preserve">NSD click vào </w:t>
      </w:r>
      <w:r>
        <w:rPr>
          <w:b/>
        </w:rPr>
        <w:t xml:space="preserve">[Học trực tuyến] </w:t>
      </w:r>
      <w:r>
        <w:t>để xem nội dung bài giảng.</w:t>
      </w:r>
    </w:p>
    <w:p w:rsidR="00E2074F" w:rsidRDefault="00E2074F" w:rsidP="00E2074F">
      <w:pPr>
        <w:pStyle w:val="FISHeading3"/>
      </w:pPr>
      <w:bookmarkStart w:id="37" w:name="_Toc3445657"/>
      <w:r>
        <w:t>Lọc bài giảng theo danh mục bài giảng</w:t>
      </w:r>
      <w:bookmarkEnd w:id="37"/>
    </w:p>
    <w:p w:rsidR="00E2074F" w:rsidRDefault="00E2074F" w:rsidP="00E2074F">
      <w:r>
        <w:t>Chức năng cho phép NSD xem các bài giảng theo danh mục</w:t>
      </w:r>
    </w:p>
    <w:p w:rsidR="00E2074F" w:rsidRDefault="00E2074F" w:rsidP="00E2074F">
      <w:r>
        <w:rPr>
          <w:noProof/>
        </w:rPr>
        <w:drawing>
          <wp:inline distT="0" distB="0" distL="0" distR="0">
            <wp:extent cx="5761990" cy="25063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4F" w:rsidRDefault="00E2074F" w:rsidP="00E2074F">
      <w:r>
        <w:lastRenderedPageBreak/>
        <w:t xml:space="preserve">NSD click vào </w:t>
      </w:r>
      <w:r>
        <w:rPr>
          <w:noProof/>
        </w:rPr>
        <w:drawing>
          <wp:inline distT="0" distB="0" distL="0" distR="0">
            <wp:extent cx="533400" cy="561975"/>
            <wp:effectExtent l="0" t="0" r="0" b="9525"/>
            <wp:docPr id="11" name="Picture 11" descr="C:\Users\TRANGI~1\AppData\Local\Temp\SNAGHTML1e09f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NGI~1\AppData\Local\Temp\SNAGHTML1e09fea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để lọc thông tin bài giảng theo danh mục</w:t>
      </w:r>
    </w:p>
    <w:p w:rsidR="00A92473" w:rsidRDefault="00A92473" w:rsidP="00A92473">
      <w:pPr>
        <w:pStyle w:val="FISHeading3"/>
      </w:pPr>
      <w:bookmarkStart w:id="38" w:name="_Toc3445658"/>
      <w:r>
        <w:t>Tìm kiếm bài giảng</w:t>
      </w:r>
      <w:bookmarkEnd w:id="38"/>
    </w:p>
    <w:p w:rsidR="00A92473" w:rsidRDefault="00A92473" w:rsidP="00A92473">
      <w:r>
        <w:t>Chức năng cho phép NSD tìm kiếm bài giảng theo tên bài giảng. NSD có thể tìm kiếm nâng cao</w:t>
      </w:r>
      <w:r w:rsidR="00724A9C">
        <w:t xml:space="preserve"> theo tên tác giả, loại bài giảng.</w:t>
      </w:r>
    </w:p>
    <w:p w:rsidR="00724A9C" w:rsidRDefault="00724A9C" w:rsidP="00724A9C">
      <w:pPr>
        <w:pStyle w:val="FISHeading3"/>
      </w:pPr>
      <w:bookmarkStart w:id="39" w:name="_Toc3445659"/>
      <w:r>
        <w:t>Đăng nhập, đăng xuất</w:t>
      </w:r>
      <w:bookmarkEnd w:id="39"/>
    </w:p>
    <w:p w:rsidR="00724A9C" w:rsidRDefault="00724A9C" w:rsidP="00724A9C">
      <w:bookmarkStart w:id="40" w:name="_Hlk531600006"/>
      <w:r>
        <w:t>Chức năng cho phép NSD đăng nhập vào hệ thống để thực hiện các chức năng: đóng góp bài giảng, tải bài giảng.</w:t>
      </w:r>
    </w:p>
    <w:bookmarkEnd w:id="40"/>
    <w:p w:rsidR="00724A9C" w:rsidRDefault="00724A9C" w:rsidP="00724A9C"/>
    <w:p w:rsidR="00724A9C" w:rsidRDefault="00724A9C" w:rsidP="00724A9C">
      <w:r>
        <w:rPr>
          <w:noProof/>
        </w:rPr>
        <w:drawing>
          <wp:inline distT="0" distB="0" distL="0" distR="0">
            <wp:extent cx="4705350" cy="2381250"/>
            <wp:effectExtent l="0" t="0" r="0" b="0"/>
            <wp:docPr id="12" name="Picture 12" descr="SNAGHTML13c6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AGHTML13c6b6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9C" w:rsidRPr="00724A9C" w:rsidRDefault="00724A9C" w:rsidP="00724A9C">
      <w:r w:rsidRPr="00724A9C">
        <w:rPr>
          <w:i/>
          <w:u w:val="single"/>
        </w:rPr>
        <w:t>Bước 1</w:t>
      </w:r>
      <w:r w:rsidRPr="00724A9C">
        <w:t xml:space="preserve">: NSD click vào </w:t>
      </w:r>
      <w:r w:rsidRPr="00724A9C">
        <w:rPr>
          <w:b/>
        </w:rPr>
        <w:t xml:space="preserve">[Đăng nhập] </w:t>
      </w:r>
      <w:r w:rsidRPr="00724A9C">
        <w:t>trên menu chính, sau đó hệ thống sẽ hiển thị họp thoại yêu cầu NSD nhập vào các thông tin đăng ký bao gồm: tên đăng nhập và mật khẩu.</w:t>
      </w:r>
    </w:p>
    <w:p w:rsidR="00724A9C" w:rsidRDefault="00724A9C" w:rsidP="00724A9C">
      <w:r w:rsidRPr="00724A9C">
        <w:rPr>
          <w:i/>
          <w:u w:val="single"/>
        </w:rPr>
        <w:t>Bước 2:</w:t>
      </w:r>
      <w:r w:rsidRPr="00724A9C">
        <w:t xml:space="preserve"> NSD click vào </w:t>
      </w:r>
      <w:r w:rsidRPr="00724A9C">
        <w:rPr>
          <w:b/>
        </w:rPr>
        <w:t xml:space="preserve">[Đăng nhập]. </w:t>
      </w:r>
      <w:r w:rsidRPr="00724A9C">
        <w:t>Nếu thông tin không chính xác, hệ thống sẽ yêu cầu NSD nhập lại.</w:t>
      </w:r>
    </w:p>
    <w:p w:rsidR="00724A9C" w:rsidRDefault="00724A9C" w:rsidP="00724A9C"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3</w:t>
      </w:r>
      <w:r w:rsidRPr="00724A9C">
        <w:rPr>
          <w:i/>
          <w:u w:val="single"/>
        </w:rPr>
        <w:t>:</w:t>
      </w:r>
      <w:r w:rsidRPr="00724A9C">
        <w:t xml:space="preserve"> NSD click vào </w:t>
      </w:r>
      <w:r w:rsidRPr="00724A9C">
        <w:rPr>
          <w:b/>
        </w:rPr>
        <w:t xml:space="preserve">[Đăng </w:t>
      </w:r>
      <w:r>
        <w:rPr>
          <w:b/>
        </w:rPr>
        <w:t>xuất</w:t>
      </w:r>
      <w:r w:rsidRPr="00724A9C">
        <w:rPr>
          <w:b/>
        </w:rPr>
        <w:t>]</w:t>
      </w:r>
      <w:r w:rsidR="00D92C75">
        <w:t xml:space="preserve">khi muốn thoát </w:t>
      </w:r>
      <w:r w:rsidR="0050337B">
        <w:t>hệ thống.</w:t>
      </w:r>
    </w:p>
    <w:p w:rsidR="00DB0D2F" w:rsidRPr="00724A9C" w:rsidRDefault="00DB0D2F" w:rsidP="00724A9C">
      <w:r>
        <w:rPr>
          <w:noProof/>
        </w:rPr>
        <w:drawing>
          <wp:inline distT="0" distB="0" distL="0" distR="0">
            <wp:extent cx="5761990" cy="1733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9C" w:rsidRDefault="00F27BF1" w:rsidP="00F27BF1">
      <w:pPr>
        <w:pStyle w:val="FISHeading3"/>
      </w:pPr>
      <w:bookmarkStart w:id="41" w:name="_Toc3445660"/>
      <w:r>
        <w:t>Xem thông tin tài khoản</w:t>
      </w:r>
      <w:bookmarkEnd w:id="41"/>
    </w:p>
    <w:p w:rsidR="00F27BF1" w:rsidRDefault="00F27BF1" w:rsidP="00F27BF1">
      <w:r>
        <w:t>Chức năng cho phép thành viên xem lại thông tin và cập nhật thông tin tài khoản của mình.</w:t>
      </w:r>
    </w:p>
    <w:p w:rsidR="00F27BF1" w:rsidRDefault="00F27BF1" w:rsidP="00F27BF1">
      <w:r>
        <w:rPr>
          <w:noProof/>
        </w:rPr>
        <w:lastRenderedPageBreak/>
        <w:drawing>
          <wp:inline distT="0" distB="0" distL="0" distR="0">
            <wp:extent cx="5761990" cy="1817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9C" w:rsidRPr="00724A9C" w:rsidRDefault="00724A9C" w:rsidP="00724A9C"/>
    <w:p w:rsidR="00724A9C" w:rsidRDefault="007023BE" w:rsidP="00724A9C">
      <w:r w:rsidRPr="00724A9C">
        <w:rPr>
          <w:i/>
          <w:u w:val="single"/>
        </w:rPr>
        <w:t>Bước 1</w:t>
      </w:r>
      <w:r w:rsidRPr="00724A9C">
        <w:t xml:space="preserve">: </w:t>
      </w:r>
      <w:r w:rsidR="00F27BF1">
        <w:t xml:space="preserve">Thành viên click vào </w:t>
      </w:r>
      <w:r w:rsidR="00F27BF1">
        <w:rPr>
          <w:b/>
        </w:rPr>
        <w:t xml:space="preserve">[Thông tin tài khoản] </w:t>
      </w:r>
      <w:r w:rsidR="00F27BF1">
        <w:t>để xem hoặc cập nhập thông tin</w:t>
      </w:r>
    </w:p>
    <w:p w:rsidR="007023BE" w:rsidRDefault="007023BE" w:rsidP="00724A9C">
      <w:pPr>
        <w:rPr>
          <w:sz w:val="22"/>
        </w:rPr>
      </w:pPr>
      <w:r>
        <w:rPr>
          <w:noProof/>
        </w:rPr>
        <w:drawing>
          <wp:inline distT="0" distB="0" distL="0" distR="0">
            <wp:extent cx="5761990" cy="4084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BE" w:rsidRDefault="007023BE" w:rsidP="007023BE"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2</w:t>
      </w:r>
      <w:r w:rsidRPr="00724A9C">
        <w:t xml:space="preserve">: </w:t>
      </w:r>
      <w:r>
        <w:t xml:space="preserve">Thành viên click vào </w:t>
      </w:r>
      <w:r>
        <w:rPr>
          <w:b/>
        </w:rPr>
        <w:t xml:space="preserve">[Thông tin tài khoản] </w:t>
      </w:r>
      <w:r>
        <w:t>để xem hoặc cập nhập thông tin</w:t>
      </w:r>
    </w:p>
    <w:p w:rsidR="007023BE" w:rsidRDefault="007023BE" w:rsidP="00724A9C">
      <w:pPr>
        <w:rPr>
          <w:sz w:val="22"/>
        </w:rPr>
      </w:pPr>
      <w:r>
        <w:rPr>
          <w:noProof/>
        </w:rPr>
        <w:lastRenderedPageBreak/>
        <w:drawing>
          <wp:inline distT="0" distB="0" distL="0" distR="0">
            <wp:extent cx="5761990" cy="4084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BE" w:rsidRDefault="007023BE" w:rsidP="00724A9C">
      <w:pPr>
        <w:rPr>
          <w:b/>
        </w:rPr>
      </w:pPr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3</w:t>
      </w:r>
      <w:r w:rsidRPr="00724A9C">
        <w:t>:</w:t>
      </w:r>
      <w:r w:rsidR="001C3837">
        <w:t xml:space="preserve"> Cập nhật thông tin cần sửa sau đó click </w:t>
      </w:r>
      <w:r w:rsidR="001C3837">
        <w:rPr>
          <w:b/>
        </w:rPr>
        <w:t>[Cập nhật]</w:t>
      </w:r>
    </w:p>
    <w:p w:rsidR="006F310F" w:rsidRDefault="006F310F" w:rsidP="006F310F">
      <w:pPr>
        <w:pStyle w:val="FISHeading3"/>
      </w:pPr>
      <w:bookmarkStart w:id="42" w:name="_Toc3445661"/>
      <w:r>
        <w:t>Thay đổi mật khẩu</w:t>
      </w:r>
      <w:bookmarkEnd w:id="42"/>
    </w:p>
    <w:p w:rsidR="006F310F" w:rsidRDefault="006F310F" w:rsidP="006F310F">
      <w:r>
        <w:t>Chức năng cho phép thành viên cập nhật lại mật khẩu của mình</w:t>
      </w:r>
    </w:p>
    <w:p w:rsidR="00C116C4" w:rsidRDefault="00C116C4" w:rsidP="006F310F"/>
    <w:p w:rsidR="00C116C4" w:rsidRDefault="006F310F" w:rsidP="00C116C4">
      <w:pPr>
        <w:jc w:val="center"/>
      </w:pPr>
      <w:r>
        <w:rPr>
          <w:noProof/>
        </w:rPr>
        <w:drawing>
          <wp:inline distT="0" distB="0" distL="0" distR="0">
            <wp:extent cx="5761990" cy="19754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C4" w:rsidRDefault="00C116C4" w:rsidP="00C116C4"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1</w:t>
      </w:r>
      <w:r w:rsidRPr="00724A9C">
        <w:t>:</w:t>
      </w:r>
      <w:r>
        <w:t xml:space="preserve"> Thành viên click vào </w:t>
      </w:r>
      <w:r>
        <w:rPr>
          <w:b/>
        </w:rPr>
        <w:t xml:space="preserve">[Thay đổi mật khẩu] </w:t>
      </w:r>
      <w:r>
        <w:t>trên menu</w:t>
      </w:r>
    </w:p>
    <w:p w:rsidR="00C116C4" w:rsidRDefault="00C116C4" w:rsidP="00C116C4">
      <w:pPr>
        <w:tabs>
          <w:tab w:val="left" w:pos="58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590476" cy="2942857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C4" w:rsidRDefault="00C116C4" w:rsidP="00C116C4">
      <w:pPr>
        <w:rPr>
          <w:b/>
        </w:rPr>
      </w:pPr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2</w:t>
      </w:r>
      <w:r w:rsidRPr="00724A9C">
        <w:t>:</w:t>
      </w:r>
      <w:r>
        <w:t xml:space="preserve"> Thành viên cập nhật thông tin mật khẩu và click </w:t>
      </w:r>
      <w:r>
        <w:rPr>
          <w:b/>
        </w:rPr>
        <w:t>[Đổi mật khẩu]</w:t>
      </w:r>
    </w:p>
    <w:p w:rsidR="00DF5C55" w:rsidRDefault="00DF5C55" w:rsidP="00DF5C55">
      <w:pPr>
        <w:pStyle w:val="FISHeading3"/>
      </w:pPr>
      <w:bookmarkStart w:id="43" w:name="_Toc3445662"/>
      <w:r>
        <w:t>Đóng góp bài giảng</w:t>
      </w:r>
      <w:bookmarkEnd w:id="43"/>
    </w:p>
    <w:p w:rsidR="00DF5C55" w:rsidRDefault="00DF5C55" w:rsidP="00DF5C55">
      <w:r>
        <w:t>Chức năng cho phép thành viên đóng góp bài giảng cho hệ thống.</w:t>
      </w:r>
    </w:p>
    <w:p w:rsidR="00DF5C55" w:rsidRDefault="00DF5C55" w:rsidP="00DF5C55">
      <w:pPr>
        <w:jc w:val="center"/>
      </w:pPr>
      <w:r>
        <w:rPr>
          <w:noProof/>
        </w:rPr>
        <w:drawing>
          <wp:inline distT="0" distB="0" distL="0" distR="0">
            <wp:extent cx="5761990" cy="1971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55" w:rsidRPr="00C116C4" w:rsidRDefault="00DF5C55" w:rsidP="00DF5C55"/>
    <w:p w:rsidR="00DF5C55" w:rsidRDefault="00DF5C55" w:rsidP="00DF5C55"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1</w:t>
      </w:r>
      <w:r w:rsidRPr="00724A9C">
        <w:t>:</w:t>
      </w:r>
      <w:r>
        <w:t xml:space="preserve"> Thành viên click vào </w:t>
      </w:r>
      <w:r>
        <w:rPr>
          <w:b/>
        </w:rPr>
        <w:t xml:space="preserve">[Đóng góp bài giảng] </w:t>
      </w:r>
      <w:r>
        <w:t>trên menu</w:t>
      </w:r>
    </w:p>
    <w:p w:rsidR="00DF5C55" w:rsidRDefault="00DF5C55" w:rsidP="00DF5C55">
      <w:pPr>
        <w:jc w:val="center"/>
      </w:pPr>
      <w:r>
        <w:rPr>
          <w:noProof/>
        </w:rPr>
        <w:lastRenderedPageBreak/>
        <w:drawing>
          <wp:inline distT="0" distB="0" distL="0" distR="0">
            <wp:extent cx="5761990" cy="51473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55" w:rsidRDefault="00DF5C55" w:rsidP="00DF5C55">
      <w:r w:rsidRPr="00724A9C">
        <w:rPr>
          <w:i/>
          <w:u w:val="single"/>
        </w:rPr>
        <w:t xml:space="preserve">Bước </w:t>
      </w:r>
      <w:r>
        <w:rPr>
          <w:i/>
          <w:u w:val="single"/>
        </w:rPr>
        <w:t>2</w:t>
      </w:r>
      <w:r w:rsidRPr="00724A9C">
        <w:t>:</w:t>
      </w:r>
      <w:r>
        <w:t xml:space="preserve"> Thành viên nhập đầy đủ thông tin như: Tên bài giảng, loại bài giảng, mô tả, nội dung, chọn file. Sau đó click </w:t>
      </w:r>
      <w:r>
        <w:rPr>
          <w:b/>
        </w:rPr>
        <w:t>[Lưu]</w:t>
      </w:r>
      <w:r>
        <w:t>.</w:t>
      </w:r>
    </w:p>
    <w:p w:rsidR="004B01A2" w:rsidRDefault="004B01A2" w:rsidP="00DF5C55">
      <w:r>
        <w:rPr>
          <w:b/>
          <w:i/>
          <w:u w:val="single"/>
        </w:rPr>
        <w:t>Lưu ý:</w:t>
      </w:r>
      <w:r>
        <w:t xml:space="preserve"> Không được bỏ trống ở những ô có dấu (*)</w:t>
      </w:r>
      <w:r w:rsidR="00797DF5">
        <w:t>.</w:t>
      </w:r>
    </w:p>
    <w:p w:rsidR="00797DF5" w:rsidRPr="004B01A2" w:rsidRDefault="00797DF5" w:rsidP="00DF5C55">
      <w:r>
        <w:t>Bài giảng được thành viên đóng góp sẽ xuất hiện trên danh sách bìa giảng của hệ thống sau khi admin đã phê duyệt bài giảng.</w:t>
      </w:r>
    </w:p>
    <w:p w:rsidR="00C116C4" w:rsidRDefault="001F4770" w:rsidP="001F4770">
      <w:pPr>
        <w:pStyle w:val="FISHeading3"/>
      </w:pPr>
      <w:bookmarkStart w:id="44" w:name="_Toc3445663"/>
      <w:r>
        <w:t>Tải</w:t>
      </w:r>
      <w:r w:rsidR="00D35E3A">
        <w:t>, bình luận</w:t>
      </w:r>
      <w:r>
        <w:t xml:space="preserve"> bài giảng</w:t>
      </w:r>
      <w:bookmarkEnd w:id="44"/>
    </w:p>
    <w:p w:rsidR="001F4770" w:rsidRDefault="001F4770" w:rsidP="00C116C4">
      <w:r>
        <w:t>Chức năng cho phép thành viên tải bài giảng trên hệ thống.</w:t>
      </w:r>
    </w:p>
    <w:p w:rsidR="001F4770" w:rsidRDefault="00D35E3A" w:rsidP="00C116C4">
      <w:r>
        <w:rPr>
          <w:noProof/>
        </w:rPr>
        <w:lastRenderedPageBreak/>
        <w:drawing>
          <wp:inline distT="0" distB="0" distL="0" distR="0">
            <wp:extent cx="5761990" cy="60699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33" w:rsidRDefault="001F4770" w:rsidP="00C116C4">
      <w:r>
        <w:t xml:space="preserve">Thành viên click </w:t>
      </w:r>
      <w:r>
        <w:rPr>
          <w:b/>
        </w:rPr>
        <w:t xml:space="preserve">[Tải bài giảng] </w:t>
      </w:r>
      <w:r w:rsidR="00817733">
        <w:t>để tải bài giảng.</w:t>
      </w:r>
    </w:p>
    <w:p w:rsidR="00D35E3A" w:rsidRDefault="00D35E3A" w:rsidP="00C116C4">
      <w:r>
        <w:t xml:space="preserve">Thành viên có thể nhập thông tin bình luận, sau đó click </w:t>
      </w:r>
      <w:r>
        <w:rPr>
          <w:b/>
        </w:rPr>
        <w:t xml:space="preserve">[Gửi bình luận] </w:t>
      </w:r>
      <w:r>
        <w:t>để bình luận bài giảng.</w:t>
      </w:r>
    </w:p>
    <w:p w:rsidR="005432E8" w:rsidRDefault="005432E8" w:rsidP="00E57600">
      <w:pPr>
        <w:pStyle w:val="FISHeading3"/>
      </w:pPr>
      <w:bookmarkStart w:id="45" w:name="_Toc3445664"/>
      <w:r>
        <w:t>Tạo liên hệ, góp ý</w:t>
      </w:r>
      <w:bookmarkEnd w:id="45"/>
    </w:p>
    <w:p w:rsidR="005432E8" w:rsidRDefault="005432E8" w:rsidP="00C116C4">
      <w:r>
        <w:t>Chức năng cho phép NSD đóng góp ý kiến, phản hồi cho hệ thống.</w:t>
      </w:r>
    </w:p>
    <w:p w:rsidR="005432E8" w:rsidRDefault="005432E8" w:rsidP="00C116C4">
      <w:r>
        <w:rPr>
          <w:noProof/>
        </w:rPr>
        <w:lastRenderedPageBreak/>
        <w:drawing>
          <wp:inline distT="0" distB="0" distL="0" distR="0">
            <wp:extent cx="5761990" cy="49072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E8" w:rsidRDefault="005432E8" w:rsidP="00C116C4">
      <w:r>
        <w:t>NSD điền thông tin liên hệ như: họ tên, email, tin nhắn.</w:t>
      </w:r>
    </w:p>
    <w:p w:rsidR="005432E8" w:rsidRPr="005432E8" w:rsidRDefault="005432E8" w:rsidP="00C116C4">
      <w:r>
        <w:t xml:space="preserve">Sau đó click </w:t>
      </w:r>
      <w:r>
        <w:rPr>
          <w:b/>
        </w:rPr>
        <w:t>[Gửi]</w:t>
      </w:r>
      <w:r>
        <w:t>. Admin sẽ xem và phản hồi với NSD.</w:t>
      </w:r>
    </w:p>
    <w:p w:rsidR="00C116C4" w:rsidRPr="00C116C4" w:rsidRDefault="00C116C4" w:rsidP="00C116C4"/>
    <w:p w:rsidR="00C116C4" w:rsidRDefault="004C5C45" w:rsidP="006F310F">
      <w:pPr>
        <w:rPr>
          <w:b/>
        </w:rPr>
      </w:pPr>
      <w:r w:rsidRPr="004C5C45">
        <w:rPr>
          <w:b/>
        </w:rPr>
        <w:t>Liên hệ:</w:t>
      </w:r>
    </w:p>
    <w:p w:rsidR="004C5C45" w:rsidRDefault="004C5C45" w:rsidP="006F310F">
      <w:pPr>
        <w:rPr>
          <w:b/>
        </w:rPr>
      </w:pPr>
      <w:r>
        <w:rPr>
          <w:b/>
        </w:rPr>
        <w:t>1. Về giải pháp tổng thể: Liên hệ Nguyễn Thanh Nhàn 0908671192</w:t>
      </w:r>
    </w:p>
    <w:p w:rsidR="004C5C45" w:rsidRDefault="004C5C45" w:rsidP="006F310F">
      <w:pPr>
        <w:rPr>
          <w:b/>
        </w:rPr>
      </w:pPr>
      <w:r>
        <w:rPr>
          <w:b/>
        </w:rPr>
        <w:t>2. Về kỹ thuật CNTT:</w:t>
      </w:r>
    </w:p>
    <w:p w:rsidR="004C5C45" w:rsidRDefault="004C5C45" w:rsidP="006F310F">
      <w:pPr>
        <w:rPr>
          <w:b/>
        </w:rPr>
      </w:pPr>
      <w:r>
        <w:rPr>
          <w:b/>
        </w:rPr>
        <w:t>Trương Thanh Nhàn: 0386757238.</w:t>
      </w:r>
    </w:p>
    <w:p w:rsidR="004C5C45" w:rsidRDefault="004C5C45" w:rsidP="006F310F">
      <w:pPr>
        <w:rPr>
          <w:b/>
        </w:rPr>
      </w:pPr>
      <w:r>
        <w:rPr>
          <w:b/>
        </w:rPr>
        <w:t>3. Về chỉ đạo chuyên môn:</w:t>
      </w:r>
    </w:p>
    <w:p w:rsidR="004C5C45" w:rsidRDefault="004C5C45" w:rsidP="006F310F">
      <w:pPr>
        <w:rPr>
          <w:b/>
        </w:rPr>
      </w:pPr>
      <w:r>
        <w:rPr>
          <w:b/>
        </w:rPr>
        <w:t>- Tiểu học: liên hệ Lê Phát Vĩnh 0979077005.</w:t>
      </w:r>
    </w:p>
    <w:p w:rsidR="004C5C45" w:rsidRDefault="004C5C45" w:rsidP="006F310F">
      <w:pPr>
        <w:rPr>
          <w:b/>
        </w:rPr>
      </w:pPr>
      <w:r>
        <w:rPr>
          <w:b/>
        </w:rPr>
        <w:t>- THCS, THPT: Liên hệ Nguyễn Thị Ngọc Điệp 0918593904.</w:t>
      </w:r>
    </w:p>
    <w:p w:rsidR="004C5C45" w:rsidRPr="004C5C45" w:rsidRDefault="004C5C45" w:rsidP="006F310F">
      <w:pPr>
        <w:rPr>
          <w:b/>
        </w:rPr>
      </w:pPr>
    </w:p>
    <w:sectPr w:rsidR="004C5C45" w:rsidRPr="004C5C45" w:rsidSect="00574948">
      <w:headerReference w:type="even" r:id="rId31"/>
      <w:headerReference w:type="default" r:id="rId32"/>
      <w:footerReference w:type="default" r:id="rId33"/>
      <w:headerReference w:type="first" r:id="rId34"/>
      <w:footerReference w:type="first" r:id="rId35"/>
      <w:pgSz w:w="11909" w:h="16834" w:code="9"/>
      <w:pgMar w:top="1418" w:right="1134" w:bottom="851" w:left="1701" w:header="539" w:footer="376" w:gutter="0"/>
      <w:pgNumType w:start="1"/>
      <w:cols w:space="709"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5B9" w:rsidRDefault="00B955B9">
      <w:r>
        <w:separator/>
      </w:r>
    </w:p>
    <w:p w:rsidR="00B955B9" w:rsidRDefault="00B955B9"/>
  </w:endnote>
  <w:endnote w:type="continuationSeparator" w:id="1">
    <w:p w:rsidR="00B955B9" w:rsidRDefault="00B955B9">
      <w:r>
        <w:continuationSeparator/>
      </w:r>
    </w:p>
    <w:p w:rsidR="00B955B9" w:rsidRDefault="00B955B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A3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Default="00830917">
    <w:pPr>
      <w:pStyle w:val="Footer"/>
    </w:pPr>
  </w:p>
  <w:p w:rsidR="00830917" w:rsidRPr="00DC5BAE" w:rsidRDefault="00830917" w:rsidP="00574948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4230"/>
        <w:tab w:val="right" w:pos="9072"/>
      </w:tabs>
      <w:spacing w:line="240" w:lineRule="atLeast"/>
      <w:jc w:val="right"/>
      <w:rPr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Default="00830917">
    <w:pPr>
      <w:pStyle w:val="Footer"/>
      <w:jc w:val="right"/>
    </w:pPr>
  </w:p>
  <w:p w:rsidR="00830917" w:rsidRPr="00DC5BAE" w:rsidRDefault="00830917" w:rsidP="00574948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4230"/>
        <w:tab w:val="right" w:pos="9072"/>
      </w:tabs>
      <w:spacing w:line="240" w:lineRule="atLeast"/>
      <w:jc w:val="right"/>
      <w:rPr>
        <w:sz w:val="22"/>
        <w:szCs w:val="22"/>
      </w:rPr>
    </w:pPr>
    <w:r>
      <w:rPr>
        <w:sz w:val="22"/>
        <w:szCs w:val="22"/>
      </w:rPr>
      <w:t>Trang</w:t>
    </w:r>
    <w:r w:rsidRPr="00574948">
      <w:rPr>
        <w:sz w:val="22"/>
        <w:szCs w:val="22"/>
      </w:rPr>
      <w:t xml:space="preserve"> | </w:t>
    </w:r>
    <w:r w:rsidR="00670B49" w:rsidRPr="00574948">
      <w:rPr>
        <w:sz w:val="22"/>
        <w:szCs w:val="22"/>
      </w:rPr>
      <w:fldChar w:fldCharType="begin"/>
    </w:r>
    <w:r w:rsidRPr="00574948">
      <w:rPr>
        <w:sz w:val="22"/>
        <w:szCs w:val="22"/>
      </w:rPr>
      <w:instrText xml:space="preserve"> PAGE   \* MERGEFORMAT </w:instrText>
    </w:r>
    <w:r w:rsidR="00670B49" w:rsidRPr="00574948">
      <w:rPr>
        <w:sz w:val="22"/>
        <w:szCs w:val="22"/>
      </w:rPr>
      <w:fldChar w:fldCharType="separate"/>
    </w:r>
    <w:r w:rsidR="00F75610">
      <w:rPr>
        <w:noProof/>
        <w:sz w:val="22"/>
        <w:szCs w:val="22"/>
      </w:rPr>
      <w:t>1</w:t>
    </w:r>
    <w:r w:rsidR="00670B49" w:rsidRPr="00574948">
      <w:rPr>
        <w:noProof/>
        <w:sz w:val="22"/>
        <w:szCs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Pr="00583FD6" w:rsidRDefault="00830917" w:rsidP="00583FD6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072"/>
      </w:tabs>
      <w:rPr>
        <w:sz w:val="22"/>
        <w:szCs w:val="22"/>
      </w:rPr>
    </w:pPr>
    <w:r w:rsidRPr="00583FD6">
      <w:rPr>
        <w:rStyle w:val="PageNumber"/>
        <w:rFonts w:ascii="Times New Roman" w:hAnsi="Times New Roman"/>
        <w:szCs w:val="22"/>
      </w:rPr>
      <w:tab/>
      <w:t xml:space="preserve">Trang </w:t>
    </w:r>
    <w:r w:rsidR="00670B49" w:rsidRPr="00583FD6">
      <w:rPr>
        <w:rStyle w:val="PageNumber"/>
        <w:rFonts w:ascii="Times New Roman" w:hAnsi="Times New Roman"/>
        <w:szCs w:val="22"/>
      </w:rPr>
      <w:fldChar w:fldCharType="begin"/>
    </w:r>
    <w:r w:rsidRPr="00583FD6">
      <w:rPr>
        <w:rStyle w:val="PageNumber"/>
        <w:rFonts w:ascii="Times New Roman" w:hAnsi="Times New Roman"/>
        <w:szCs w:val="22"/>
      </w:rPr>
      <w:instrText xml:space="preserve"> PAGE </w:instrText>
    </w:r>
    <w:r w:rsidR="00670B49" w:rsidRPr="00583FD6">
      <w:rPr>
        <w:rStyle w:val="PageNumber"/>
        <w:rFonts w:ascii="Times New Roman" w:hAnsi="Times New Roman"/>
        <w:szCs w:val="22"/>
      </w:rPr>
      <w:fldChar w:fldCharType="separate"/>
    </w:r>
    <w:r>
      <w:rPr>
        <w:rStyle w:val="PageNumber"/>
        <w:rFonts w:ascii="Times New Roman" w:hAnsi="Times New Roman"/>
        <w:noProof/>
        <w:szCs w:val="22"/>
      </w:rPr>
      <w:t>4</w:t>
    </w:r>
    <w:r w:rsidR="00670B49" w:rsidRPr="00583FD6">
      <w:rPr>
        <w:rStyle w:val="PageNumber"/>
        <w:rFonts w:ascii="Times New Roman" w:hAnsi="Times New Roman"/>
        <w:szCs w:val="22"/>
      </w:rPr>
      <w:fldChar w:fldCharType="end"/>
    </w:r>
    <w:r w:rsidRPr="00583FD6">
      <w:rPr>
        <w:rStyle w:val="PageNumber"/>
        <w:rFonts w:ascii="Times New Roman" w:hAnsi="Times New Roman"/>
        <w:szCs w:val="22"/>
      </w:rPr>
      <w:t>/</w:t>
    </w:r>
    <w:r w:rsidR="00670B49" w:rsidRPr="00583FD6">
      <w:rPr>
        <w:rStyle w:val="PageNumber"/>
        <w:rFonts w:ascii="Times New Roman" w:hAnsi="Times New Roman"/>
        <w:szCs w:val="22"/>
      </w:rPr>
      <w:fldChar w:fldCharType="begin"/>
    </w:r>
    <w:r w:rsidRPr="00583FD6">
      <w:rPr>
        <w:rStyle w:val="PageNumber"/>
        <w:rFonts w:ascii="Times New Roman" w:hAnsi="Times New Roman"/>
        <w:szCs w:val="22"/>
      </w:rPr>
      <w:instrText xml:space="preserve"> NUMPAGES </w:instrText>
    </w:r>
    <w:r w:rsidR="00670B49" w:rsidRPr="00583FD6">
      <w:rPr>
        <w:rStyle w:val="PageNumber"/>
        <w:rFonts w:ascii="Times New Roman" w:hAnsi="Times New Roman"/>
        <w:szCs w:val="22"/>
      </w:rPr>
      <w:fldChar w:fldCharType="separate"/>
    </w:r>
    <w:r w:rsidR="00A40883">
      <w:rPr>
        <w:rStyle w:val="PageNumber"/>
        <w:rFonts w:ascii="Times New Roman" w:hAnsi="Times New Roman"/>
        <w:noProof/>
        <w:szCs w:val="22"/>
      </w:rPr>
      <w:t>14</w:t>
    </w:r>
    <w:r w:rsidR="00670B49" w:rsidRPr="00583FD6">
      <w:rPr>
        <w:rStyle w:val="PageNumber"/>
        <w:rFonts w:ascii="Times New Roman" w:hAnsi="Times New Roman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5B9" w:rsidRDefault="00B955B9">
      <w:r>
        <w:separator/>
      </w:r>
    </w:p>
    <w:p w:rsidR="00B955B9" w:rsidRDefault="00B955B9"/>
  </w:footnote>
  <w:footnote w:type="continuationSeparator" w:id="1">
    <w:p w:rsidR="00B955B9" w:rsidRDefault="00B955B9">
      <w:r>
        <w:continuationSeparator/>
      </w:r>
    </w:p>
    <w:p w:rsidR="00B955B9" w:rsidRDefault="00B955B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Default="0083091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Pr="003A1B11" w:rsidRDefault="00830917" w:rsidP="003A1B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917" w:rsidRPr="003A1B11" w:rsidRDefault="00830917" w:rsidP="003A1B11">
    <w:pPr>
      <w:pStyle w:val="Header"/>
    </w:pPr>
    <w:r>
      <w:rPr>
        <w:noProof/>
      </w:rPr>
      <w:drawing>
        <wp:inline distT="0" distB="0" distL="0" distR="0">
          <wp:extent cx="6134735" cy="790575"/>
          <wp:effectExtent l="0" t="0" r="0" b="9525"/>
          <wp:docPr id="99" name="Ảnh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73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1031"/>
    <w:multiLevelType w:val="hybridMultilevel"/>
    <w:tmpl w:val="676AEA54"/>
    <w:lvl w:ilvl="0" w:tplc="2E32A010">
      <w:start w:val="1"/>
      <w:numFmt w:val="bullet"/>
      <w:pStyle w:val="Normal2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">
    <w:nsid w:val="0670146A"/>
    <w:multiLevelType w:val="singleLevel"/>
    <w:tmpl w:val="A2B453D0"/>
    <w:name w:val="522222222222222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</w:lvl>
  </w:abstractNum>
  <w:abstractNum w:abstractNumId="2">
    <w:nsid w:val="09081944"/>
    <w:multiLevelType w:val="singleLevel"/>
    <w:tmpl w:val="E94C8798"/>
    <w:name w:val="5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.VnTime" w:hAnsi=".VnTime" w:hint="default"/>
      </w:rPr>
    </w:lvl>
  </w:abstractNum>
  <w:abstractNum w:abstractNumId="3">
    <w:nsid w:val="0AFF0321"/>
    <w:multiLevelType w:val="hybridMultilevel"/>
    <w:tmpl w:val="0C62626C"/>
    <w:lvl w:ilvl="0" w:tplc="97923274">
      <w:start w:val="2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0BA3273D"/>
    <w:multiLevelType w:val="singleLevel"/>
    <w:tmpl w:val="A2B453D0"/>
    <w:name w:val="5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</w:lvl>
  </w:abstractNum>
  <w:abstractNum w:abstractNumId="5">
    <w:nsid w:val="120E637C"/>
    <w:multiLevelType w:val="multilevel"/>
    <w:tmpl w:val="001C94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6">
    <w:nsid w:val="17B068CB"/>
    <w:multiLevelType w:val="hybridMultilevel"/>
    <w:tmpl w:val="4D96F9D0"/>
    <w:lvl w:ilvl="0" w:tplc="65DAC200">
      <w:start w:val="1"/>
      <w:numFmt w:val="bullet"/>
      <w:pStyle w:val="FISBullet2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48245CC"/>
    <w:multiLevelType w:val="hybridMultilevel"/>
    <w:tmpl w:val="FCD06B04"/>
    <w:name w:val="522222222222222222222"/>
    <w:lvl w:ilvl="0" w:tplc="140EDEBE">
      <w:start w:val="19"/>
      <w:numFmt w:val="bullet"/>
      <w:lvlText w:val="–"/>
      <w:lvlJc w:val="left"/>
      <w:pPr>
        <w:tabs>
          <w:tab w:val="num" w:pos="567"/>
        </w:tabs>
        <w:ind w:left="567" w:hanging="567"/>
      </w:pPr>
      <w:rPr>
        <w:rFonts w:ascii="Times New Roman" w:hAnsi="Times New Roman" w:cs="Dotum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4A4F5E"/>
    <w:multiLevelType w:val="singleLevel"/>
    <w:tmpl w:val="9B1ABC72"/>
    <w:name w:val="52"/>
    <w:lvl w:ilvl="0">
      <w:numFmt w:val="bullet"/>
      <w:pStyle w:val="Poin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9">
    <w:nsid w:val="28EF169E"/>
    <w:multiLevelType w:val="hybridMultilevel"/>
    <w:tmpl w:val="CB24D528"/>
    <w:lvl w:ilvl="0" w:tplc="CE70384A">
      <w:start w:val="1"/>
      <w:numFmt w:val="bullet"/>
      <w:pStyle w:val="FISBullet3"/>
      <w:lvlText w:val="*"/>
      <w:lvlJc w:val="left"/>
      <w:pPr>
        <w:ind w:left="206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00030"/>
    <w:multiLevelType w:val="hybridMultilevel"/>
    <w:tmpl w:val="E2F0AE34"/>
    <w:lvl w:ilvl="0" w:tplc="6E261F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0221C"/>
    <w:multiLevelType w:val="multilevel"/>
    <w:tmpl w:val="FBDA751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30"/>
        <w:szCs w:val="3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 w:val="0"/>
        <w:i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3">
      <w:start w:val="1"/>
      <w:numFmt w:val="decimal"/>
      <w:pStyle w:val="Heading41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>
    <w:nsid w:val="329C3E59"/>
    <w:multiLevelType w:val="hybridMultilevel"/>
    <w:tmpl w:val="463CD67E"/>
    <w:lvl w:ilvl="0" w:tplc="244AB352">
      <w:start w:val="1"/>
      <w:numFmt w:val="bullet"/>
      <w:pStyle w:val="1b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922D9"/>
    <w:multiLevelType w:val="singleLevel"/>
    <w:tmpl w:val="A4283304"/>
    <w:lvl w:ilvl="0">
      <w:start w:val="1"/>
      <w:numFmt w:val="bullet"/>
      <w:pStyle w:val="Mucvidu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3EDB2217"/>
    <w:multiLevelType w:val="hybridMultilevel"/>
    <w:tmpl w:val="1344997C"/>
    <w:lvl w:ilvl="0" w:tplc="212E67CC">
      <w:start w:val="1"/>
      <w:numFmt w:val="bullet"/>
      <w:pStyle w:val="Trang517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789456F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275ECA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216C1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3824E2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DF27AF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2A4CB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154093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67ABA3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20D29A2"/>
    <w:multiLevelType w:val="hybridMultilevel"/>
    <w:tmpl w:val="AE72D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964770"/>
    <w:multiLevelType w:val="hybridMultilevel"/>
    <w:tmpl w:val="A8E4C382"/>
    <w:lvl w:ilvl="0" w:tplc="FB1861A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46656225"/>
    <w:multiLevelType w:val="hybridMultilevel"/>
    <w:tmpl w:val="C2409A6C"/>
    <w:lvl w:ilvl="0" w:tplc="040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8">
    <w:nsid w:val="487F6AF0"/>
    <w:multiLevelType w:val="hybridMultilevel"/>
    <w:tmpl w:val="F4B088A4"/>
    <w:lvl w:ilvl="0" w:tplc="9726F04A">
      <w:start w:val="1"/>
      <w:numFmt w:val="bullet"/>
      <w:pStyle w:val="FB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BF0D7F"/>
    <w:multiLevelType w:val="multilevel"/>
    <w:tmpl w:val="18CA45CA"/>
    <w:lvl w:ilvl="0">
      <w:start w:val="1"/>
      <w:numFmt w:val="upperRoman"/>
      <w:pStyle w:val="FISHeading1"/>
      <w:lvlText w:val="%1."/>
      <w:lvlJc w:val="left"/>
      <w:pPr>
        <w:tabs>
          <w:tab w:val="num" w:pos="567"/>
        </w:tabs>
        <w:ind w:left="567" w:hanging="567"/>
      </w:pPr>
      <w:rPr>
        <w:rFonts w:ascii="Times New Roman Bold" w:hAnsi="Times New Roman Bold" w:hint="default"/>
        <w:b/>
        <w:i w:val="0"/>
        <w:sz w:val="30"/>
      </w:rPr>
    </w:lvl>
    <w:lvl w:ilvl="1">
      <w:start w:val="1"/>
      <w:numFmt w:val="decimal"/>
      <w:pStyle w:val="FISHeading2"/>
      <w:lvlText w:val="%1.%2."/>
      <w:lvlJc w:val="left"/>
      <w:pPr>
        <w:tabs>
          <w:tab w:val="num" w:pos="709"/>
        </w:tabs>
        <w:ind w:left="709" w:hanging="709"/>
      </w:pPr>
      <w:rPr>
        <w:rFonts w:ascii="Times New Roman Bold" w:hAnsi="Times New Roman Bold" w:hint="default"/>
        <w:b/>
        <w:i w:val="0"/>
        <w:sz w:val="28"/>
      </w:rPr>
    </w:lvl>
    <w:lvl w:ilvl="2">
      <w:start w:val="1"/>
      <w:numFmt w:val="decimal"/>
      <w:pStyle w:val="FISHeading3"/>
      <w:lvlText w:val="%1.%2.%3."/>
      <w:lvlJc w:val="left"/>
      <w:pPr>
        <w:tabs>
          <w:tab w:val="num" w:pos="992"/>
        </w:tabs>
        <w:ind w:left="992" w:hanging="992"/>
      </w:pPr>
      <w:rPr>
        <w:rFonts w:ascii="Times New Roman Bold" w:hAnsi="Times New Roman Bold" w:hint="default"/>
        <w:b/>
        <w:i/>
        <w:sz w:val="28"/>
      </w:rPr>
    </w:lvl>
    <w:lvl w:ilvl="3">
      <w:start w:val="1"/>
      <w:numFmt w:val="decimal"/>
      <w:pStyle w:val="FISHeading4"/>
      <w:lvlText w:val="%1.%2.%3.%4. "/>
      <w:lvlJc w:val="left"/>
      <w:pPr>
        <w:tabs>
          <w:tab w:val="num" w:pos="1134"/>
        </w:tabs>
        <w:ind w:left="1134" w:hanging="1134"/>
      </w:pPr>
      <w:rPr>
        <w:rFonts w:ascii="Times New Roman Bold" w:hAnsi="Times New Roman Bold" w:hint="default"/>
        <w:b w:val="0"/>
        <w:i w:val="0"/>
        <w:color w:val="000000"/>
        <w:sz w:val="26"/>
      </w:rPr>
    </w:lvl>
    <w:lvl w:ilvl="4">
      <w:start w:val="1"/>
      <w:numFmt w:val="decimal"/>
      <w:pStyle w:val="FISHeading5"/>
      <w:lvlText w:val="%1.%2.%3.%4.%5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color w:val="000000"/>
        <w:sz w:val="26"/>
      </w:rPr>
    </w:lvl>
    <w:lvl w:ilvl="5">
      <w:start w:val="1"/>
      <w:numFmt w:val="decimal"/>
      <w:pStyle w:val="FISHeading6"/>
      <w:lvlText w:val="%1.%2.%3.%4.%5.%6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sz w:val="24"/>
      </w:rPr>
    </w:lvl>
    <w:lvl w:ilvl="6">
      <w:start w:val="1"/>
      <w:numFmt w:val="decimal"/>
      <w:lvlText w:val="%1.%2.%3.%4.%5.%6-%7."/>
      <w:lvlJc w:val="left"/>
      <w:pPr>
        <w:tabs>
          <w:tab w:val="num" w:pos="2804"/>
        </w:tabs>
        <w:ind w:left="20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24"/>
        </w:tabs>
        <w:ind w:left="25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84"/>
        </w:tabs>
        <w:ind w:left="3164" w:hanging="1440"/>
      </w:pPr>
      <w:rPr>
        <w:rFonts w:hint="default"/>
      </w:rPr>
    </w:lvl>
  </w:abstractNum>
  <w:abstractNum w:abstractNumId="20">
    <w:nsid w:val="54F6173C"/>
    <w:multiLevelType w:val="hybridMultilevel"/>
    <w:tmpl w:val="25C44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A44CB"/>
    <w:multiLevelType w:val="singleLevel"/>
    <w:tmpl w:val="DB9A2D3A"/>
    <w:lvl w:ilvl="0">
      <w:start w:val="1"/>
      <w:numFmt w:val="decimal"/>
      <w:pStyle w:val="Tailie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ED26B2A"/>
    <w:multiLevelType w:val="hybridMultilevel"/>
    <w:tmpl w:val="A1FCCB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BB7563"/>
    <w:multiLevelType w:val="singleLevel"/>
    <w:tmpl w:val="876EF2CC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24">
    <w:nsid w:val="72E16FFD"/>
    <w:multiLevelType w:val="hybridMultilevel"/>
    <w:tmpl w:val="AF7814F6"/>
    <w:lvl w:ilvl="0" w:tplc="FFB43DC8">
      <w:start w:val="1"/>
      <w:numFmt w:val="decimal"/>
      <w:lvlText w:val="%1."/>
      <w:lvlJc w:val="left"/>
      <w:pPr>
        <w:ind w:left="221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5">
    <w:nsid w:val="772B7014"/>
    <w:multiLevelType w:val="hybridMultilevel"/>
    <w:tmpl w:val="9530BE7A"/>
    <w:lvl w:ilvl="0" w:tplc="B538CD34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1920B2"/>
    <w:multiLevelType w:val="singleLevel"/>
    <w:tmpl w:val="6064455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8"/>
  </w:num>
  <w:num w:numId="3">
    <w:abstractNumId w:val="21"/>
  </w:num>
  <w:num w:numId="4">
    <w:abstractNumId w:val="26"/>
  </w:num>
  <w:num w:numId="5">
    <w:abstractNumId w:val="23"/>
  </w:num>
  <w:num w:numId="6">
    <w:abstractNumId w:val="0"/>
  </w:num>
  <w:num w:numId="7">
    <w:abstractNumId w:val="11"/>
  </w:num>
  <w:num w:numId="8">
    <w:abstractNumId w:val="14"/>
  </w:num>
  <w:num w:numId="9">
    <w:abstractNumId w:val="6"/>
  </w:num>
  <w:num w:numId="10">
    <w:abstractNumId w:val="10"/>
  </w:num>
  <w:num w:numId="11">
    <w:abstractNumId w:val="9"/>
  </w:num>
  <w:num w:numId="12">
    <w:abstractNumId w:val="19"/>
  </w:num>
  <w:num w:numId="13">
    <w:abstractNumId w:val="12"/>
  </w:num>
  <w:num w:numId="14">
    <w:abstractNumId w:val="5"/>
  </w:num>
  <w:num w:numId="15">
    <w:abstractNumId w:val="18"/>
  </w:num>
  <w:num w:numId="16">
    <w:abstractNumId w:val="3"/>
  </w:num>
  <w:num w:numId="17">
    <w:abstractNumId w:val="16"/>
  </w:num>
  <w:num w:numId="18">
    <w:abstractNumId w:val="17"/>
  </w:num>
  <w:num w:numId="19">
    <w:abstractNumId w:val="24"/>
  </w:num>
  <w:num w:numId="20">
    <w:abstractNumId w:val="15"/>
  </w:num>
  <w:num w:numId="21">
    <w:abstractNumId w:val="22"/>
  </w:num>
  <w:num w:numId="22">
    <w:abstractNumId w:val="25"/>
  </w:num>
  <w:num w:numId="23">
    <w:abstractNumId w:val="20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ttachedTemplate r:id="rId1"/>
  <w:stylePaneFormatFilter w:val="3F01"/>
  <w:defaultTabStop w:val="56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610DC"/>
    <w:rsid w:val="00000529"/>
    <w:rsid w:val="00001599"/>
    <w:rsid w:val="00002418"/>
    <w:rsid w:val="00004DFE"/>
    <w:rsid w:val="0000511C"/>
    <w:rsid w:val="000079A5"/>
    <w:rsid w:val="000118BB"/>
    <w:rsid w:val="00012C22"/>
    <w:rsid w:val="00012EB4"/>
    <w:rsid w:val="00016986"/>
    <w:rsid w:val="00016E90"/>
    <w:rsid w:val="00017262"/>
    <w:rsid w:val="00020E8C"/>
    <w:rsid w:val="00023AB6"/>
    <w:rsid w:val="000253E4"/>
    <w:rsid w:val="000328BA"/>
    <w:rsid w:val="000337A6"/>
    <w:rsid w:val="000341AC"/>
    <w:rsid w:val="00035E76"/>
    <w:rsid w:val="00035FBD"/>
    <w:rsid w:val="00036BFB"/>
    <w:rsid w:val="00037E7F"/>
    <w:rsid w:val="000410D8"/>
    <w:rsid w:val="000421DE"/>
    <w:rsid w:val="000421EE"/>
    <w:rsid w:val="000449A8"/>
    <w:rsid w:val="00045D26"/>
    <w:rsid w:val="00047DB6"/>
    <w:rsid w:val="00047DD0"/>
    <w:rsid w:val="000512E0"/>
    <w:rsid w:val="000523E7"/>
    <w:rsid w:val="00053D3F"/>
    <w:rsid w:val="00054616"/>
    <w:rsid w:val="0005484A"/>
    <w:rsid w:val="000610DC"/>
    <w:rsid w:val="00062D9A"/>
    <w:rsid w:val="00064AED"/>
    <w:rsid w:val="00064CB8"/>
    <w:rsid w:val="00064DEC"/>
    <w:rsid w:val="00071F41"/>
    <w:rsid w:val="0007224C"/>
    <w:rsid w:val="00072D64"/>
    <w:rsid w:val="00073E84"/>
    <w:rsid w:val="000742D5"/>
    <w:rsid w:val="000763F8"/>
    <w:rsid w:val="00076753"/>
    <w:rsid w:val="00076DA0"/>
    <w:rsid w:val="0008200A"/>
    <w:rsid w:val="00082483"/>
    <w:rsid w:val="0008357C"/>
    <w:rsid w:val="00084A6E"/>
    <w:rsid w:val="000859C6"/>
    <w:rsid w:val="00086854"/>
    <w:rsid w:val="00087517"/>
    <w:rsid w:val="0009054F"/>
    <w:rsid w:val="00090854"/>
    <w:rsid w:val="000911CD"/>
    <w:rsid w:val="0009462C"/>
    <w:rsid w:val="00094C58"/>
    <w:rsid w:val="00096216"/>
    <w:rsid w:val="00097166"/>
    <w:rsid w:val="000A11B4"/>
    <w:rsid w:val="000A1AD5"/>
    <w:rsid w:val="000A2CF1"/>
    <w:rsid w:val="000A41B3"/>
    <w:rsid w:val="000A461E"/>
    <w:rsid w:val="000B0A86"/>
    <w:rsid w:val="000B24B0"/>
    <w:rsid w:val="000B5F2F"/>
    <w:rsid w:val="000B6F64"/>
    <w:rsid w:val="000B7C3C"/>
    <w:rsid w:val="000C1D4B"/>
    <w:rsid w:val="000C1EDE"/>
    <w:rsid w:val="000C4549"/>
    <w:rsid w:val="000C5735"/>
    <w:rsid w:val="000C633E"/>
    <w:rsid w:val="000C6AE6"/>
    <w:rsid w:val="000C70F1"/>
    <w:rsid w:val="000C7894"/>
    <w:rsid w:val="000D19FE"/>
    <w:rsid w:val="000D2027"/>
    <w:rsid w:val="000D23AE"/>
    <w:rsid w:val="000D4B26"/>
    <w:rsid w:val="000E126F"/>
    <w:rsid w:val="000E3205"/>
    <w:rsid w:val="000E3CDF"/>
    <w:rsid w:val="000E42B9"/>
    <w:rsid w:val="000F0A8C"/>
    <w:rsid w:val="000F134E"/>
    <w:rsid w:val="000F4EF7"/>
    <w:rsid w:val="0010014E"/>
    <w:rsid w:val="00100CB6"/>
    <w:rsid w:val="0010375D"/>
    <w:rsid w:val="00110CC0"/>
    <w:rsid w:val="00113AD5"/>
    <w:rsid w:val="00114EDC"/>
    <w:rsid w:val="00116172"/>
    <w:rsid w:val="00116841"/>
    <w:rsid w:val="001211A2"/>
    <w:rsid w:val="00125720"/>
    <w:rsid w:val="00125FCC"/>
    <w:rsid w:val="00130420"/>
    <w:rsid w:val="001309B3"/>
    <w:rsid w:val="0013131A"/>
    <w:rsid w:val="00131B78"/>
    <w:rsid w:val="00132213"/>
    <w:rsid w:val="00132739"/>
    <w:rsid w:val="00133391"/>
    <w:rsid w:val="00136609"/>
    <w:rsid w:val="001414B2"/>
    <w:rsid w:val="00142493"/>
    <w:rsid w:val="00144095"/>
    <w:rsid w:val="0014469B"/>
    <w:rsid w:val="00145DEE"/>
    <w:rsid w:val="0014679A"/>
    <w:rsid w:val="001476F1"/>
    <w:rsid w:val="0015101E"/>
    <w:rsid w:val="00157BD4"/>
    <w:rsid w:val="0016516A"/>
    <w:rsid w:val="001703ED"/>
    <w:rsid w:val="001704E7"/>
    <w:rsid w:val="00173AA7"/>
    <w:rsid w:val="00174AFF"/>
    <w:rsid w:val="0018091B"/>
    <w:rsid w:val="00182049"/>
    <w:rsid w:val="00182340"/>
    <w:rsid w:val="00186D57"/>
    <w:rsid w:val="00187091"/>
    <w:rsid w:val="00187124"/>
    <w:rsid w:val="00192D9F"/>
    <w:rsid w:val="001947F7"/>
    <w:rsid w:val="00195BBA"/>
    <w:rsid w:val="001A3668"/>
    <w:rsid w:val="001A4C27"/>
    <w:rsid w:val="001A5ED0"/>
    <w:rsid w:val="001B069E"/>
    <w:rsid w:val="001B1695"/>
    <w:rsid w:val="001B5D1C"/>
    <w:rsid w:val="001B6853"/>
    <w:rsid w:val="001B70C2"/>
    <w:rsid w:val="001C1A75"/>
    <w:rsid w:val="001C1AE3"/>
    <w:rsid w:val="001C2B88"/>
    <w:rsid w:val="001C3837"/>
    <w:rsid w:val="001C4EF9"/>
    <w:rsid w:val="001C7149"/>
    <w:rsid w:val="001C78B5"/>
    <w:rsid w:val="001C7B02"/>
    <w:rsid w:val="001D3DF4"/>
    <w:rsid w:val="001D4354"/>
    <w:rsid w:val="001D6387"/>
    <w:rsid w:val="001E21F5"/>
    <w:rsid w:val="001E2D59"/>
    <w:rsid w:val="001F0699"/>
    <w:rsid w:val="001F1C63"/>
    <w:rsid w:val="001F1CED"/>
    <w:rsid w:val="001F1F99"/>
    <w:rsid w:val="001F22E5"/>
    <w:rsid w:val="001F2E7C"/>
    <w:rsid w:val="001F2EFC"/>
    <w:rsid w:val="001F2FE5"/>
    <w:rsid w:val="001F3FA7"/>
    <w:rsid w:val="001F4770"/>
    <w:rsid w:val="00203AD0"/>
    <w:rsid w:val="002059DE"/>
    <w:rsid w:val="0020605B"/>
    <w:rsid w:val="002060B5"/>
    <w:rsid w:val="00206DF5"/>
    <w:rsid w:val="00211C25"/>
    <w:rsid w:val="00212ABD"/>
    <w:rsid w:val="002148D3"/>
    <w:rsid w:val="002166F7"/>
    <w:rsid w:val="002200E4"/>
    <w:rsid w:val="00220DED"/>
    <w:rsid w:val="00221E71"/>
    <w:rsid w:val="00224262"/>
    <w:rsid w:val="00225E44"/>
    <w:rsid w:val="00226CCA"/>
    <w:rsid w:val="00231148"/>
    <w:rsid w:val="00232116"/>
    <w:rsid w:val="00237C24"/>
    <w:rsid w:val="002402DA"/>
    <w:rsid w:val="00241979"/>
    <w:rsid w:val="002422EA"/>
    <w:rsid w:val="0024253B"/>
    <w:rsid w:val="00243580"/>
    <w:rsid w:val="00245C63"/>
    <w:rsid w:val="00246D39"/>
    <w:rsid w:val="0025037A"/>
    <w:rsid w:val="00250F40"/>
    <w:rsid w:val="00254353"/>
    <w:rsid w:val="0025561F"/>
    <w:rsid w:val="00256A59"/>
    <w:rsid w:val="00260433"/>
    <w:rsid w:val="00261509"/>
    <w:rsid w:val="002616DC"/>
    <w:rsid w:val="00261D6E"/>
    <w:rsid w:val="00263DB3"/>
    <w:rsid w:val="00266277"/>
    <w:rsid w:val="00271047"/>
    <w:rsid w:val="00271AFB"/>
    <w:rsid w:val="00271E11"/>
    <w:rsid w:val="00272B51"/>
    <w:rsid w:val="00272C0A"/>
    <w:rsid w:val="00275F14"/>
    <w:rsid w:val="00276238"/>
    <w:rsid w:val="00277205"/>
    <w:rsid w:val="00277434"/>
    <w:rsid w:val="0028027D"/>
    <w:rsid w:val="00282387"/>
    <w:rsid w:val="0028345A"/>
    <w:rsid w:val="00284E5D"/>
    <w:rsid w:val="00285DCE"/>
    <w:rsid w:val="00285FE0"/>
    <w:rsid w:val="00291810"/>
    <w:rsid w:val="00291CE0"/>
    <w:rsid w:val="00291F02"/>
    <w:rsid w:val="002955C2"/>
    <w:rsid w:val="00297471"/>
    <w:rsid w:val="0029762A"/>
    <w:rsid w:val="002979E8"/>
    <w:rsid w:val="002A58D0"/>
    <w:rsid w:val="002A6931"/>
    <w:rsid w:val="002A7921"/>
    <w:rsid w:val="002B0136"/>
    <w:rsid w:val="002B2C2C"/>
    <w:rsid w:val="002B4C3A"/>
    <w:rsid w:val="002B4E99"/>
    <w:rsid w:val="002B5B75"/>
    <w:rsid w:val="002B74EC"/>
    <w:rsid w:val="002C06F3"/>
    <w:rsid w:val="002C108A"/>
    <w:rsid w:val="002C2AF4"/>
    <w:rsid w:val="002C3AAC"/>
    <w:rsid w:val="002C3B4B"/>
    <w:rsid w:val="002C5011"/>
    <w:rsid w:val="002C6457"/>
    <w:rsid w:val="002D17EA"/>
    <w:rsid w:val="002D188A"/>
    <w:rsid w:val="002D24A6"/>
    <w:rsid w:val="002D2F31"/>
    <w:rsid w:val="002D3B63"/>
    <w:rsid w:val="002E0DC1"/>
    <w:rsid w:val="002E13AD"/>
    <w:rsid w:val="002E3B78"/>
    <w:rsid w:val="002E3D96"/>
    <w:rsid w:val="002E7DD1"/>
    <w:rsid w:val="002F0546"/>
    <w:rsid w:val="002F3F60"/>
    <w:rsid w:val="002F403E"/>
    <w:rsid w:val="00301129"/>
    <w:rsid w:val="0030209C"/>
    <w:rsid w:val="00302E01"/>
    <w:rsid w:val="00303BE8"/>
    <w:rsid w:val="00304ABC"/>
    <w:rsid w:val="0030517A"/>
    <w:rsid w:val="00311C12"/>
    <w:rsid w:val="003120F8"/>
    <w:rsid w:val="0031409C"/>
    <w:rsid w:val="00314CA5"/>
    <w:rsid w:val="0031563B"/>
    <w:rsid w:val="00316459"/>
    <w:rsid w:val="003164C1"/>
    <w:rsid w:val="00320434"/>
    <w:rsid w:val="0032149D"/>
    <w:rsid w:val="00321A7B"/>
    <w:rsid w:val="003237D0"/>
    <w:rsid w:val="00323CDE"/>
    <w:rsid w:val="00324049"/>
    <w:rsid w:val="003274C9"/>
    <w:rsid w:val="00331603"/>
    <w:rsid w:val="0033429A"/>
    <w:rsid w:val="003361E4"/>
    <w:rsid w:val="00337B0E"/>
    <w:rsid w:val="00341C25"/>
    <w:rsid w:val="003427B2"/>
    <w:rsid w:val="00344266"/>
    <w:rsid w:val="003451D2"/>
    <w:rsid w:val="00345805"/>
    <w:rsid w:val="0034583E"/>
    <w:rsid w:val="003505C0"/>
    <w:rsid w:val="00351E7E"/>
    <w:rsid w:val="00355FCA"/>
    <w:rsid w:val="00361F90"/>
    <w:rsid w:val="00362280"/>
    <w:rsid w:val="00364F9A"/>
    <w:rsid w:val="00367EBC"/>
    <w:rsid w:val="003761D2"/>
    <w:rsid w:val="00381D20"/>
    <w:rsid w:val="00383108"/>
    <w:rsid w:val="003838CF"/>
    <w:rsid w:val="00383923"/>
    <w:rsid w:val="0038405C"/>
    <w:rsid w:val="00390205"/>
    <w:rsid w:val="0039136C"/>
    <w:rsid w:val="00392739"/>
    <w:rsid w:val="003935F0"/>
    <w:rsid w:val="00394B0A"/>
    <w:rsid w:val="00395A57"/>
    <w:rsid w:val="003961AF"/>
    <w:rsid w:val="00396245"/>
    <w:rsid w:val="0039648A"/>
    <w:rsid w:val="003A1B11"/>
    <w:rsid w:val="003A1BB8"/>
    <w:rsid w:val="003A1C66"/>
    <w:rsid w:val="003A1DA3"/>
    <w:rsid w:val="003A35B3"/>
    <w:rsid w:val="003A490C"/>
    <w:rsid w:val="003A764D"/>
    <w:rsid w:val="003B06AD"/>
    <w:rsid w:val="003B4EA3"/>
    <w:rsid w:val="003C3B0D"/>
    <w:rsid w:val="003C46D0"/>
    <w:rsid w:val="003C4B45"/>
    <w:rsid w:val="003C5667"/>
    <w:rsid w:val="003C5A9D"/>
    <w:rsid w:val="003C6653"/>
    <w:rsid w:val="003D0095"/>
    <w:rsid w:val="003D22C4"/>
    <w:rsid w:val="003D38F8"/>
    <w:rsid w:val="003D4D8C"/>
    <w:rsid w:val="003D57F4"/>
    <w:rsid w:val="003D5969"/>
    <w:rsid w:val="003D5D53"/>
    <w:rsid w:val="003D7087"/>
    <w:rsid w:val="003D7359"/>
    <w:rsid w:val="003D7C09"/>
    <w:rsid w:val="003D7D1D"/>
    <w:rsid w:val="003E2E96"/>
    <w:rsid w:val="003E58D7"/>
    <w:rsid w:val="003E6F02"/>
    <w:rsid w:val="003F0F9B"/>
    <w:rsid w:val="003F1459"/>
    <w:rsid w:val="003F1CDA"/>
    <w:rsid w:val="003F3C93"/>
    <w:rsid w:val="003F6CE0"/>
    <w:rsid w:val="00402EFF"/>
    <w:rsid w:val="00405580"/>
    <w:rsid w:val="00406DA5"/>
    <w:rsid w:val="00407B0E"/>
    <w:rsid w:val="00412207"/>
    <w:rsid w:val="00413B7D"/>
    <w:rsid w:val="0041400D"/>
    <w:rsid w:val="00414422"/>
    <w:rsid w:val="00416632"/>
    <w:rsid w:val="00422750"/>
    <w:rsid w:val="00425745"/>
    <w:rsid w:val="004258D1"/>
    <w:rsid w:val="00425AFE"/>
    <w:rsid w:val="00427832"/>
    <w:rsid w:val="00431A08"/>
    <w:rsid w:val="00432DB5"/>
    <w:rsid w:val="00432F07"/>
    <w:rsid w:val="004340BB"/>
    <w:rsid w:val="00436057"/>
    <w:rsid w:val="00443041"/>
    <w:rsid w:val="004447DE"/>
    <w:rsid w:val="00446D94"/>
    <w:rsid w:val="004473EC"/>
    <w:rsid w:val="00450148"/>
    <w:rsid w:val="00451B24"/>
    <w:rsid w:val="00455418"/>
    <w:rsid w:val="004634E5"/>
    <w:rsid w:val="00466591"/>
    <w:rsid w:val="004673E8"/>
    <w:rsid w:val="00467A2F"/>
    <w:rsid w:val="00475935"/>
    <w:rsid w:val="00476CA9"/>
    <w:rsid w:val="00482406"/>
    <w:rsid w:val="00482D47"/>
    <w:rsid w:val="00482E53"/>
    <w:rsid w:val="00484910"/>
    <w:rsid w:val="00484EA0"/>
    <w:rsid w:val="00485583"/>
    <w:rsid w:val="00490D16"/>
    <w:rsid w:val="00491B13"/>
    <w:rsid w:val="0049342D"/>
    <w:rsid w:val="004939C7"/>
    <w:rsid w:val="00495461"/>
    <w:rsid w:val="004A2FC1"/>
    <w:rsid w:val="004A418D"/>
    <w:rsid w:val="004A60E6"/>
    <w:rsid w:val="004A70A9"/>
    <w:rsid w:val="004A771C"/>
    <w:rsid w:val="004A7DEB"/>
    <w:rsid w:val="004B01A2"/>
    <w:rsid w:val="004B338C"/>
    <w:rsid w:val="004B4749"/>
    <w:rsid w:val="004B5A89"/>
    <w:rsid w:val="004B5E05"/>
    <w:rsid w:val="004B7A97"/>
    <w:rsid w:val="004C3D76"/>
    <w:rsid w:val="004C5C45"/>
    <w:rsid w:val="004C75D2"/>
    <w:rsid w:val="004D12A9"/>
    <w:rsid w:val="004D2EDC"/>
    <w:rsid w:val="004D4CB5"/>
    <w:rsid w:val="004D7AAE"/>
    <w:rsid w:val="004E023D"/>
    <w:rsid w:val="004E0426"/>
    <w:rsid w:val="004E1154"/>
    <w:rsid w:val="004E1CA0"/>
    <w:rsid w:val="004E2990"/>
    <w:rsid w:val="004E2C6D"/>
    <w:rsid w:val="004E4128"/>
    <w:rsid w:val="004E4324"/>
    <w:rsid w:val="004F2D39"/>
    <w:rsid w:val="004F3500"/>
    <w:rsid w:val="004F3D6C"/>
    <w:rsid w:val="004F4642"/>
    <w:rsid w:val="00500111"/>
    <w:rsid w:val="005002B3"/>
    <w:rsid w:val="00500B42"/>
    <w:rsid w:val="00500EF7"/>
    <w:rsid w:val="0050337B"/>
    <w:rsid w:val="0050533D"/>
    <w:rsid w:val="00506D90"/>
    <w:rsid w:val="0051099C"/>
    <w:rsid w:val="00510B5D"/>
    <w:rsid w:val="00513792"/>
    <w:rsid w:val="005146AD"/>
    <w:rsid w:val="005178A3"/>
    <w:rsid w:val="00520C6D"/>
    <w:rsid w:val="00522ADD"/>
    <w:rsid w:val="00523131"/>
    <w:rsid w:val="00524067"/>
    <w:rsid w:val="00524528"/>
    <w:rsid w:val="00524FB3"/>
    <w:rsid w:val="00526B5B"/>
    <w:rsid w:val="005309F7"/>
    <w:rsid w:val="00532C4A"/>
    <w:rsid w:val="0053529B"/>
    <w:rsid w:val="005367F2"/>
    <w:rsid w:val="00536854"/>
    <w:rsid w:val="00536F11"/>
    <w:rsid w:val="0054318E"/>
    <w:rsid w:val="005432E8"/>
    <w:rsid w:val="00545AB3"/>
    <w:rsid w:val="00547048"/>
    <w:rsid w:val="00550A44"/>
    <w:rsid w:val="00551406"/>
    <w:rsid w:val="005516B7"/>
    <w:rsid w:val="005521A8"/>
    <w:rsid w:val="005544FC"/>
    <w:rsid w:val="00554E4F"/>
    <w:rsid w:val="00557587"/>
    <w:rsid w:val="00560C98"/>
    <w:rsid w:val="005651E4"/>
    <w:rsid w:val="00565701"/>
    <w:rsid w:val="0057148A"/>
    <w:rsid w:val="00571E76"/>
    <w:rsid w:val="005734F9"/>
    <w:rsid w:val="00574948"/>
    <w:rsid w:val="00575936"/>
    <w:rsid w:val="00576303"/>
    <w:rsid w:val="00576E5A"/>
    <w:rsid w:val="005772F9"/>
    <w:rsid w:val="00581B9C"/>
    <w:rsid w:val="00583FD6"/>
    <w:rsid w:val="005876DB"/>
    <w:rsid w:val="005903F3"/>
    <w:rsid w:val="00591612"/>
    <w:rsid w:val="0059349A"/>
    <w:rsid w:val="0059444F"/>
    <w:rsid w:val="0059706B"/>
    <w:rsid w:val="005A03C0"/>
    <w:rsid w:val="005A4254"/>
    <w:rsid w:val="005A50B5"/>
    <w:rsid w:val="005A52BA"/>
    <w:rsid w:val="005A5C6A"/>
    <w:rsid w:val="005A6673"/>
    <w:rsid w:val="005A756A"/>
    <w:rsid w:val="005B06C5"/>
    <w:rsid w:val="005B1814"/>
    <w:rsid w:val="005B1DA6"/>
    <w:rsid w:val="005B2248"/>
    <w:rsid w:val="005B6113"/>
    <w:rsid w:val="005B6D89"/>
    <w:rsid w:val="005B7050"/>
    <w:rsid w:val="005C29CF"/>
    <w:rsid w:val="005C2D8D"/>
    <w:rsid w:val="005C40A3"/>
    <w:rsid w:val="005C48F2"/>
    <w:rsid w:val="005C4FF8"/>
    <w:rsid w:val="005D0626"/>
    <w:rsid w:val="005D4064"/>
    <w:rsid w:val="005D50B3"/>
    <w:rsid w:val="005D571B"/>
    <w:rsid w:val="005D5968"/>
    <w:rsid w:val="005D60B0"/>
    <w:rsid w:val="005D7909"/>
    <w:rsid w:val="005E18A0"/>
    <w:rsid w:val="005E1900"/>
    <w:rsid w:val="005E1C6A"/>
    <w:rsid w:val="005E3686"/>
    <w:rsid w:val="005E3C4C"/>
    <w:rsid w:val="005E43DA"/>
    <w:rsid w:val="005E49A6"/>
    <w:rsid w:val="005E719F"/>
    <w:rsid w:val="005F1344"/>
    <w:rsid w:val="005F20D1"/>
    <w:rsid w:val="005F5432"/>
    <w:rsid w:val="005F5DC0"/>
    <w:rsid w:val="005F5EF3"/>
    <w:rsid w:val="005F6EF5"/>
    <w:rsid w:val="00601B11"/>
    <w:rsid w:val="00603DE4"/>
    <w:rsid w:val="0060626E"/>
    <w:rsid w:val="00607B57"/>
    <w:rsid w:val="00611F0D"/>
    <w:rsid w:val="006138A8"/>
    <w:rsid w:val="006141FD"/>
    <w:rsid w:val="006154D2"/>
    <w:rsid w:val="0061694A"/>
    <w:rsid w:val="00622130"/>
    <w:rsid w:val="00624FDF"/>
    <w:rsid w:val="00625C59"/>
    <w:rsid w:val="00627A62"/>
    <w:rsid w:val="006303CC"/>
    <w:rsid w:val="00632477"/>
    <w:rsid w:val="006331E5"/>
    <w:rsid w:val="0063367D"/>
    <w:rsid w:val="0063503F"/>
    <w:rsid w:val="00635380"/>
    <w:rsid w:val="006363B8"/>
    <w:rsid w:val="00637762"/>
    <w:rsid w:val="00637F44"/>
    <w:rsid w:val="00641E65"/>
    <w:rsid w:val="006439C0"/>
    <w:rsid w:val="0064481B"/>
    <w:rsid w:val="00646DFB"/>
    <w:rsid w:val="006473F4"/>
    <w:rsid w:val="0065257E"/>
    <w:rsid w:val="00653694"/>
    <w:rsid w:val="006640C4"/>
    <w:rsid w:val="006704C2"/>
    <w:rsid w:val="00670A41"/>
    <w:rsid w:val="00670B49"/>
    <w:rsid w:val="00670F53"/>
    <w:rsid w:val="00674BAF"/>
    <w:rsid w:val="00674FC6"/>
    <w:rsid w:val="00675420"/>
    <w:rsid w:val="00676032"/>
    <w:rsid w:val="006767A3"/>
    <w:rsid w:val="006768B6"/>
    <w:rsid w:val="00677230"/>
    <w:rsid w:val="006871D3"/>
    <w:rsid w:val="00687B16"/>
    <w:rsid w:val="006937A8"/>
    <w:rsid w:val="006939F9"/>
    <w:rsid w:val="00694585"/>
    <w:rsid w:val="00694591"/>
    <w:rsid w:val="00694798"/>
    <w:rsid w:val="00695560"/>
    <w:rsid w:val="006976D5"/>
    <w:rsid w:val="00697729"/>
    <w:rsid w:val="006A08CC"/>
    <w:rsid w:val="006A2541"/>
    <w:rsid w:val="006A2C72"/>
    <w:rsid w:val="006A34AB"/>
    <w:rsid w:val="006A45B1"/>
    <w:rsid w:val="006A556B"/>
    <w:rsid w:val="006A5904"/>
    <w:rsid w:val="006B45FC"/>
    <w:rsid w:val="006B5928"/>
    <w:rsid w:val="006B6A0D"/>
    <w:rsid w:val="006C001B"/>
    <w:rsid w:val="006C0C45"/>
    <w:rsid w:val="006C23F5"/>
    <w:rsid w:val="006C3167"/>
    <w:rsid w:val="006C3E7A"/>
    <w:rsid w:val="006C4682"/>
    <w:rsid w:val="006C73E7"/>
    <w:rsid w:val="006D0F97"/>
    <w:rsid w:val="006D1681"/>
    <w:rsid w:val="006D1924"/>
    <w:rsid w:val="006D1A41"/>
    <w:rsid w:val="006D299A"/>
    <w:rsid w:val="006D4C5D"/>
    <w:rsid w:val="006D6459"/>
    <w:rsid w:val="006D71F5"/>
    <w:rsid w:val="006D7E1B"/>
    <w:rsid w:val="006E00D5"/>
    <w:rsid w:val="006E02FA"/>
    <w:rsid w:val="006E3F07"/>
    <w:rsid w:val="006E4BB2"/>
    <w:rsid w:val="006E6DEE"/>
    <w:rsid w:val="006F1D16"/>
    <w:rsid w:val="006F2E3E"/>
    <w:rsid w:val="006F310F"/>
    <w:rsid w:val="006F3A9F"/>
    <w:rsid w:val="006F53E6"/>
    <w:rsid w:val="006F6FB1"/>
    <w:rsid w:val="007023BE"/>
    <w:rsid w:val="00703059"/>
    <w:rsid w:val="007049A8"/>
    <w:rsid w:val="00706B84"/>
    <w:rsid w:val="007116CE"/>
    <w:rsid w:val="00712F14"/>
    <w:rsid w:val="00712FDB"/>
    <w:rsid w:val="007144C5"/>
    <w:rsid w:val="00714EA0"/>
    <w:rsid w:val="00715DD4"/>
    <w:rsid w:val="00716830"/>
    <w:rsid w:val="00720224"/>
    <w:rsid w:val="0072092E"/>
    <w:rsid w:val="00724A9C"/>
    <w:rsid w:val="00724DB3"/>
    <w:rsid w:val="00725556"/>
    <w:rsid w:val="0073310B"/>
    <w:rsid w:val="00733738"/>
    <w:rsid w:val="00733DD8"/>
    <w:rsid w:val="007342E5"/>
    <w:rsid w:val="00734FD2"/>
    <w:rsid w:val="0073557E"/>
    <w:rsid w:val="00736CBF"/>
    <w:rsid w:val="00740902"/>
    <w:rsid w:val="007412F7"/>
    <w:rsid w:val="00741C7C"/>
    <w:rsid w:val="00741E41"/>
    <w:rsid w:val="00745851"/>
    <w:rsid w:val="00751041"/>
    <w:rsid w:val="007525B1"/>
    <w:rsid w:val="00752898"/>
    <w:rsid w:val="00754760"/>
    <w:rsid w:val="00754A8D"/>
    <w:rsid w:val="0076292D"/>
    <w:rsid w:val="007643A6"/>
    <w:rsid w:val="007646DE"/>
    <w:rsid w:val="00764B7C"/>
    <w:rsid w:val="00770763"/>
    <w:rsid w:val="0077126C"/>
    <w:rsid w:val="0077174B"/>
    <w:rsid w:val="00773DDB"/>
    <w:rsid w:val="00774DE3"/>
    <w:rsid w:val="00777937"/>
    <w:rsid w:val="00780585"/>
    <w:rsid w:val="00784C16"/>
    <w:rsid w:val="00786ACD"/>
    <w:rsid w:val="00787508"/>
    <w:rsid w:val="0078791F"/>
    <w:rsid w:val="00796DF2"/>
    <w:rsid w:val="00797DF5"/>
    <w:rsid w:val="007A1CAC"/>
    <w:rsid w:val="007A21B0"/>
    <w:rsid w:val="007A459D"/>
    <w:rsid w:val="007A69F8"/>
    <w:rsid w:val="007B1BFF"/>
    <w:rsid w:val="007B4C09"/>
    <w:rsid w:val="007B5180"/>
    <w:rsid w:val="007B6073"/>
    <w:rsid w:val="007B6CB5"/>
    <w:rsid w:val="007C1E40"/>
    <w:rsid w:val="007C408F"/>
    <w:rsid w:val="007C536C"/>
    <w:rsid w:val="007D3CBD"/>
    <w:rsid w:val="007D4D16"/>
    <w:rsid w:val="007E0B0B"/>
    <w:rsid w:val="007E0FFC"/>
    <w:rsid w:val="007E4FB8"/>
    <w:rsid w:val="007E52FC"/>
    <w:rsid w:val="007E7650"/>
    <w:rsid w:val="007F0650"/>
    <w:rsid w:val="007F14FB"/>
    <w:rsid w:val="007F1CC8"/>
    <w:rsid w:val="007F4969"/>
    <w:rsid w:val="007F6244"/>
    <w:rsid w:val="007F6730"/>
    <w:rsid w:val="007F6A94"/>
    <w:rsid w:val="00803B6E"/>
    <w:rsid w:val="00805C43"/>
    <w:rsid w:val="00807D0A"/>
    <w:rsid w:val="008119F0"/>
    <w:rsid w:val="0081381E"/>
    <w:rsid w:val="00813BB5"/>
    <w:rsid w:val="0081711A"/>
    <w:rsid w:val="00817733"/>
    <w:rsid w:val="00817994"/>
    <w:rsid w:val="00817A87"/>
    <w:rsid w:val="00824999"/>
    <w:rsid w:val="00825202"/>
    <w:rsid w:val="00826E14"/>
    <w:rsid w:val="0082743C"/>
    <w:rsid w:val="00827B0A"/>
    <w:rsid w:val="00830917"/>
    <w:rsid w:val="008328BB"/>
    <w:rsid w:val="008329E0"/>
    <w:rsid w:val="00833AFD"/>
    <w:rsid w:val="00833E60"/>
    <w:rsid w:val="00834C86"/>
    <w:rsid w:val="00836D70"/>
    <w:rsid w:val="008400A8"/>
    <w:rsid w:val="00840DC3"/>
    <w:rsid w:val="008421A5"/>
    <w:rsid w:val="008463BC"/>
    <w:rsid w:val="008478AE"/>
    <w:rsid w:val="00847BEA"/>
    <w:rsid w:val="00850EF3"/>
    <w:rsid w:val="008528CE"/>
    <w:rsid w:val="00852CC2"/>
    <w:rsid w:val="00853A74"/>
    <w:rsid w:val="00854F7C"/>
    <w:rsid w:val="0085762C"/>
    <w:rsid w:val="00857947"/>
    <w:rsid w:val="00861C6D"/>
    <w:rsid w:val="008631AB"/>
    <w:rsid w:val="008654D0"/>
    <w:rsid w:val="00871F99"/>
    <w:rsid w:val="008758D0"/>
    <w:rsid w:val="008823C5"/>
    <w:rsid w:val="0088275C"/>
    <w:rsid w:val="00883475"/>
    <w:rsid w:val="008840AB"/>
    <w:rsid w:val="00884808"/>
    <w:rsid w:val="00887E60"/>
    <w:rsid w:val="00890A0A"/>
    <w:rsid w:val="00890E7B"/>
    <w:rsid w:val="00891F7A"/>
    <w:rsid w:val="00893045"/>
    <w:rsid w:val="008933A6"/>
    <w:rsid w:val="00894C02"/>
    <w:rsid w:val="008A0263"/>
    <w:rsid w:val="008A05C4"/>
    <w:rsid w:val="008A3241"/>
    <w:rsid w:val="008A4110"/>
    <w:rsid w:val="008A4C45"/>
    <w:rsid w:val="008A4F00"/>
    <w:rsid w:val="008A6ACD"/>
    <w:rsid w:val="008A6D26"/>
    <w:rsid w:val="008B0621"/>
    <w:rsid w:val="008B2773"/>
    <w:rsid w:val="008B490E"/>
    <w:rsid w:val="008B6888"/>
    <w:rsid w:val="008C245C"/>
    <w:rsid w:val="008C2753"/>
    <w:rsid w:val="008C393E"/>
    <w:rsid w:val="008C5CCF"/>
    <w:rsid w:val="008D1B39"/>
    <w:rsid w:val="008D53F5"/>
    <w:rsid w:val="008D56BA"/>
    <w:rsid w:val="008E0A26"/>
    <w:rsid w:val="008E3481"/>
    <w:rsid w:val="008E601C"/>
    <w:rsid w:val="008F0066"/>
    <w:rsid w:val="008F25AF"/>
    <w:rsid w:val="008F5875"/>
    <w:rsid w:val="009018E7"/>
    <w:rsid w:val="0090258B"/>
    <w:rsid w:val="00904F84"/>
    <w:rsid w:val="00905AB3"/>
    <w:rsid w:val="00905E83"/>
    <w:rsid w:val="0090653A"/>
    <w:rsid w:val="00907486"/>
    <w:rsid w:val="00910DCC"/>
    <w:rsid w:val="00913B29"/>
    <w:rsid w:val="0091459E"/>
    <w:rsid w:val="00915B33"/>
    <w:rsid w:val="00917FD8"/>
    <w:rsid w:val="009251A8"/>
    <w:rsid w:val="009262D1"/>
    <w:rsid w:val="009268D4"/>
    <w:rsid w:val="00926953"/>
    <w:rsid w:val="00933DAA"/>
    <w:rsid w:val="0094236C"/>
    <w:rsid w:val="009462DC"/>
    <w:rsid w:val="00954F75"/>
    <w:rsid w:val="00957A86"/>
    <w:rsid w:val="00965255"/>
    <w:rsid w:val="00965FA8"/>
    <w:rsid w:val="0096629F"/>
    <w:rsid w:val="0096728F"/>
    <w:rsid w:val="00967B20"/>
    <w:rsid w:val="0097125B"/>
    <w:rsid w:val="0097162A"/>
    <w:rsid w:val="00972570"/>
    <w:rsid w:val="0097330D"/>
    <w:rsid w:val="00973DC5"/>
    <w:rsid w:val="00976301"/>
    <w:rsid w:val="00981FC5"/>
    <w:rsid w:val="00984078"/>
    <w:rsid w:val="00984EF0"/>
    <w:rsid w:val="00986CDD"/>
    <w:rsid w:val="00986D5E"/>
    <w:rsid w:val="00987056"/>
    <w:rsid w:val="0099530D"/>
    <w:rsid w:val="00996FE3"/>
    <w:rsid w:val="009973FF"/>
    <w:rsid w:val="009A06C0"/>
    <w:rsid w:val="009A1DB1"/>
    <w:rsid w:val="009A2F60"/>
    <w:rsid w:val="009A4948"/>
    <w:rsid w:val="009B57DC"/>
    <w:rsid w:val="009B70A9"/>
    <w:rsid w:val="009B763F"/>
    <w:rsid w:val="009C0749"/>
    <w:rsid w:val="009C12F2"/>
    <w:rsid w:val="009C14BC"/>
    <w:rsid w:val="009C15D1"/>
    <w:rsid w:val="009C24A6"/>
    <w:rsid w:val="009C5026"/>
    <w:rsid w:val="009C71D2"/>
    <w:rsid w:val="009D27AF"/>
    <w:rsid w:val="009D2D48"/>
    <w:rsid w:val="009D3CD2"/>
    <w:rsid w:val="009D3D3A"/>
    <w:rsid w:val="009D56FC"/>
    <w:rsid w:val="009D7899"/>
    <w:rsid w:val="009D79D2"/>
    <w:rsid w:val="009E0983"/>
    <w:rsid w:val="009E16AC"/>
    <w:rsid w:val="009E498C"/>
    <w:rsid w:val="009E4C7B"/>
    <w:rsid w:val="009E5168"/>
    <w:rsid w:val="009E7847"/>
    <w:rsid w:val="009F2A34"/>
    <w:rsid w:val="00A001E1"/>
    <w:rsid w:val="00A0336F"/>
    <w:rsid w:val="00A067FB"/>
    <w:rsid w:val="00A07428"/>
    <w:rsid w:val="00A14C97"/>
    <w:rsid w:val="00A168BD"/>
    <w:rsid w:val="00A214F0"/>
    <w:rsid w:val="00A22647"/>
    <w:rsid w:val="00A24561"/>
    <w:rsid w:val="00A2688D"/>
    <w:rsid w:val="00A3127D"/>
    <w:rsid w:val="00A32336"/>
    <w:rsid w:val="00A33C4A"/>
    <w:rsid w:val="00A33E05"/>
    <w:rsid w:val="00A37AB6"/>
    <w:rsid w:val="00A4007D"/>
    <w:rsid w:val="00A403BF"/>
    <w:rsid w:val="00A4071A"/>
    <w:rsid w:val="00A40883"/>
    <w:rsid w:val="00A40ADF"/>
    <w:rsid w:val="00A41383"/>
    <w:rsid w:val="00A417AD"/>
    <w:rsid w:val="00A417F9"/>
    <w:rsid w:val="00A435F2"/>
    <w:rsid w:val="00A44608"/>
    <w:rsid w:val="00A44E6E"/>
    <w:rsid w:val="00A45AC7"/>
    <w:rsid w:val="00A4694E"/>
    <w:rsid w:val="00A5245C"/>
    <w:rsid w:val="00A52B6A"/>
    <w:rsid w:val="00A541BA"/>
    <w:rsid w:val="00A568C2"/>
    <w:rsid w:val="00A56AFF"/>
    <w:rsid w:val="00A60388"/>
    <w:rsid w:val="00A615E5"/>
    <w:rsid w:val="00A62E01"/>
    <w:rsid w:val="00A64878"/>
    <w:rsid w:val="00A657B7"/>
    <w:rsid w:val="00A661CC"/>
    <w:rsid w:val="00A66632"/>
    <w:rsid w:val="00A716A0"/>
    <w:rsid w:val="00A7263C"/>
    <w:rsid w:val="00A72E82"/>
    <w:rsid w:val="00A731BF"/>
    <w:rsid w:val="00A75754"/>
    <w:rsid w:val="00A85A6D"/>
    <w:rsid w:val="00A85C1B"/>
    <w:rsid w:val="00A90E72"/>
    <w:rsid w:val="00A91162"/>
    <w:rsid w:val="00A9210F"/>
    <w:rsid w:val="00A92473"/>
    <w:rsid w:val="00A948BF"/>
    <w:rsid w:val="00A94E60"/>
    <w:rsid w:val="00A94F5E"/>
    <w:rsid w:val="00AA2E48"/>
    <w:rsid w:val="00AA639C"/>
    <w:rsid w:val="00AB007B"/>
    <w:rsid w:val="00AB239D"/>
    <w:rsid w:val="00AB4DEA"/>
    <w:rsid w:val="00AC0019"/>
    <w:rsid w:val="00AC31A9"/>
    <w:rsid w:val="00AC33FA"/>
    <w:rsid w:val="00AC361F"/>
    <w:rsid w:val="00AD23B1"/>
    <w:rsid w:val="00AD2F8E"/>
    <w:rsid w:val="00AD3A2E"/>
    <w:rsid w:val="00AD42DD"/>
    <w:rsid w:val="00AD55E0"/>
    <w:rsid w:val="00AD5A2C"/>
    <w:rsid w:val="00AD5D3C"/>
    <w:rsid w:val="00AD5EFF"/>
    <w:rsid w:val="00AE18EF"/>
    <w:rsid w:val="00AE7856"/>
    <w:rsid w:val="00AF274A"/>
    <w:rsid w:val="00AF3A0D"/>
    <w:rsid w:val="00AF3A28"/>
    <w:rsid w:val="00AF3B66"/>
    <w:rsid w:val="00AF434E"/>
    <w:rsid w:val="00AF4585"/>
    <w:rsid w:val="00AF6C1D"/>
    <w:rsid w:val="00B00E68"/>
    <w:rsid w:val="00B01E39"/>
    <w:rsid w:val="00B02014"/>
    <w:rsid w:val="00B0538E"/>
    <w:rsid w:val="00B06645"/>
    <w:rsid w:val="00B1175D"/>
    <w:rsid w:val="00B12348"/>
    <w:rsid w:val="00B15D8E"/>
    <w:rsid w:val="00B22ADD"/>
    <w:rsid w:val="00B245CA"/>
    <w:rsid w:val="00B30DFA"/>
    <w:rsid w:val="00B31813"/>
    <w:rsid w:val="00B32302"/>
    <w:rsid w:val="00B329DB"/>
    <w:rsid w:val="00B334A1"/>
    <w:rsid w:val="00B35AFD"/>
    <w:rsid w:val="00B35BC7"/>
    <w:rsid w:val="00B40927"/>
    <w:rsid w:val="00B41781"/>
    <w:rsid w:val="00B43F8A"/>
    <w:rsid w:val="00B44776"/>
    <w:rsid w:val="00B47038"/>
    <w:rsid w:val="00B47195"/>
    <w:rsid w:val="00B51D39"/>
    <w:rsid w:val="00B53731"/>
    <w:rsid w:val="00B54AE3"/>
    <w:rsid w:val="00B56AF3"/>
    <w:rsid w:val="00B6151F"/>
    <w:rsid w:val="00B629E2"/>
    <w:rsid w:val="00B62ED9"/>
    <w:rsid w:val="00B70FB0"/>
    <w:rsid w:val="00B73F3E"/>
    <w:rsid w:val="00B74292"/>
    <w:rsid w:val="00B756D5"/>
    <w:rsid w:val="00B75BCB"/>
    <w:rsid w:val="00B76702"/>
    <w:rsid w:val="00B76E8D"/>
    <w:rsid w:val="00B77F4F"/>
    <w:rsid w:val="00B809D2"/>
    <w:rsid w:val="00B80DCE"/>
    <w:rsid w:val="00B8147E"/>
    <w:rsid w:val="00B843B8"/>
    <w:rsid w:val="00B84A86"/>
    <w:rsid w:val="00B86F1A"/>
    <w:rsid w:val="00B87697"/>
    <w:rsid w:val="00B87975"/>
    <w:rsid w:val="00B87D20"/>
    <w:rsid w:val="00B955B9"/>
    <w:rsid w:val="00B95F2A"/>
    <w:rsid w:val="00B967B9"/>
    <w:rsid w:val="00B96F0D"/>
    <w:rsid w:val="00BA1204"/>
    <w:rsid w:val="00BA15FD"/>
    <w:rsid w:val="00BA2DB9"/>
    <w:rsid w:val="00BA5178"/>
    <w:rsid w:val="00BA53F1"/>
    <w:rsid w:val="00BB4F12"/>
    <w:rsid w:val="00BB5F07"/>
    <w:rsid w:val="00BB7823"/>
    <w:rsid w:val="00BC00D8"/>
    <w:rsid w:val="00BC106D"/>
    <w:rsid w:val="00BC10FE"/>
    <w:rsid w:val="00BC1373"/>
    <w:rsid w:val="00BD1679"/>
    <w:rsid w:val="00BD1EB8"/>
    <w:rsid w:val="00BD329A"/>
    <w:rsid w:val="00BD744B"/>
    <w:rsid w:val="00BD78A0"/>
    <w:rsid w:val="00BE01EA"/>
    <w:rsid w:val="00BE21B0"/>
    <w:rsid w:val="00BE5159"/>
    <w:rsid w:val="00BE59C0"/>
    <w:rsid w:val="00BE5B20"/>
    <w:rsid w:val="00BF0CB5"/>
    <w:rsid w:val="00BF17C0"/>
    <w:rsid w:val="00BF2DC4"/>
    <w:rsid w:val="00BF2F87"/>
    <w:rsid w:val="00C03401"/>
    <w:rsid w:val="00C03873"/>
    <w:rsid w:val="00C07560"/>
    <w:rsid w:val="00C116C4"/>
    <w:rsid w:val="00C11E92"/>
    <w:rsid w:val="00C137ED"/>
    <w:rsid w:val="00C139C5"/>
    <w:rsid w:val="00C13DD6"/>
    <w:rsid w:val="00C1547F"/>
    <w:rsid w:val="00C17959"/>
    <w:rsid w:val="00C23A86"/>
    <w:rsid w:val="00C23D15"/>
    <w:rsid w:val="00C2442A"/>
    <w:rsid w:val="00C24883"/>
    <w:rsid w:val="00C24D72"/>
    <w:rsid w:val="00C25F5E"/>
    <w:rsid w:val="00C26ACF"/>
    <w:rsid w:val="00C27339"/>
    <w:rsid w:val="00C31F2D"/>
    <w:rsid w:val="00C32C26"/>
    <w:rsid w:val="00C32D90"/>
    <w:rsid w:val="00C34C9C"/>
    <w:rsid w:val="00C35E92"/>
    <w:rsid w:val="00C37039"/>
    <w:rsid w:val="00C37543"/>
    <w:rsid w:val="00C40A4E"/>
    <w:rsid w:val="00C40A86"/>
    <w:rsid w:val="00C41AE8"/>
    <w:rsid w:val="00C4208B"/>
    <w:rsid w:val="00C444D9"/>
    <w:rsid w:val="00C45831"/>
    <w:rsid w:val="00C470C9"/>
    <w:rsid w:val="00C509DE"/>
    <w:rsid w:val="00C515D1"/>
    <w:rsid w:val="00C51F8C"/>
    <w:rsid w:val="00C5393B"/>
    <w:rsid w:val="00C544F2"/>
    <w:rsid w:val="00C54853"/>
    <w:rsid w:val="00C55CA6"/>
    <w:rsid w:val="00C55FFD"/>
    <w:rsid w:val="00C570ED"/>
    <w:rsid w:val="00C5728A"/>
    <w:rsid w:val="00C64968"/>
    <w:rsid w:val="00C6675E"/>
    <w:rsid w:val="00C66EB4"/>
    <w:rsid w:val="00C67356"/>
    <w:rsid w:val="00C731AC"/>
    <w:rsid w:val="00C74801"/>
    <w:rsid w:val="00C752CF"/>
    <w:rsid w:val="00C75A96"/>
    <w:rsid w:val="00C762D1"/>
    <w:rsid w:val="00C77B0F"/>
    <w:rsid w:val="00C80151"/>
    <w:rsid w:val="00C81D70"/>
    <w:rsid w:val="00C82415"/>
    <w:rsid w:val="00C8269F"/>
    <w:rsid w:val="00C83035"/>
    <w:rsid w:val="00C8353D"/>
    <w:rsid w:val="00C84294"/>
    <w:rsid w:val="00C85457"/>
    <w:rsid w:val="00C864D4"/>
    <w:rsid w:val="00C937E7"/>
    <w:rsid w:val="00C93CE7"/>
    <w:rsid w:val="00C95A90"/>
    <w:rsid w:val="00C96800"/>
    <w:rsid w:val="00C97B97"/>
    <w:rsid w:val="00CA23FE"/>
    <w:rsid w:val="00CA2C53"/>
    <w:rsid w:val="00CA4DE6"/>
    <w:rsid w:val="00CA582E"/>
    <w:rsid w:val="00CB1D41"/>
    <w:rsid w:val="00CB4443"/>
    <w:rsid w:val="00CB6C70"/>
    <w:rsid w:val="00CB720D"/>
    <w:rsid w:val="00CB7BD9"/>
    <w:rsid w:val="00CC4CED"/>
    <w:rsid w:val="00CC5C7A"/>
    <w:rsid w:val="00CD1F09"/>
    <w:rsid w:val="00CD3217"/>
    <w:rsid w:val="00CD4C67"/>
    <w:rsid w:val="00CE13B7"/>
    <w:rsid w:val="00CE2951"/>
    <w:rsid w:val="00CE451C"/>
    <w:rsid w:val="00CE5E7A"/>
    <w:rsid w:val="00CE70A3"/>
    <w:rsid w:val="00CF3028"/>
    <w:rsid w:val="00CF3596"/>
    <w:rsid w:val="00CF371F"/>
    <w:rsid w:val="00CF3A4C"/>
    <w:rsid w:val="00CF4651"/>
    <w:rsid w:val="00CF5E75"/>
    <w:rsid w:val="00CF6038"/>
    <w:rsid w:val="00D001E7"/>
    <w:rsid w:val="00D01335"/>
    <w:rsid w:val="00D01A78"/>
    <w:rsid w:val="00D0380B"/>
    <w:rsid w:val="00D10E39"/>
    <w:rsid w:val="00D13067"/>
    <w:rsid w:val="00D13856"/>
    <w:rsid w:val="00D14A1D"/>
    <w:rsid w:val="00D16945"/>
    <w:rsid w:val="00D16C63"/>
    <w:rsid w:val="00D17B8B"/>
    <w:rsid w:val="00D21E37"/>
    <w:rsid w:val="00D23D56"/>
    <w:rsid w:val="00D23DAE"/>
    <w:rsid w:val="00D26927"/>
    <w:rsid w:val="00D27603"/>
    <w:rsid w:val="00D32195"/>
    <w:rsid w:val="00D333A0"/>
    <w:rsid w:val="00D34550"/>
    <w:rsid w:val="00D34A29"/>
    <w:rsid w:val="00D35E3A"/>
    <w:rsid w:val="00D37BA7"/>
    <w:rsid w:val="00D37E3B"/>
    <w:rsid w:val="00D405F1"/>
    <w:rsid w:val="00D4209D"/>
    <w:rsid w:val="00D45439"/>
    <w:rsid w:val="00D458BD"/>
    <w:rsid w:val="00D478B8"/>
    <w:rsid w:val="00D503FE"/>
    <w:rsid w:val="00D50CCE"/>
    <w:rsid w:val="00D51F8C"/>
    <w:rsid w:val="00D55572"/>
    <w:rsid w:val="00D621F3"/>
    <w:rsid w:val="00D67282"/>
    <w:rsid w:val="00D712E7"/>
    <w:rsid w:val="00D715F5"/>
    <w:rsid w:val="00D71750"/>
    <w:rsid w:val="00D73004"/>
    <w:rsid w:val="00D732C7"/>
    <w:rsid w:val="00D75D2C"/>
    <w:rsid w:val="00D760B1"/>
    <w:rsid w:val="00D77C0E"/>
    <w:rsid w:val="00D811A9"/>
    <w:rsid w:val="00D9067E"/>
    <w:rsid w:val="00D913DB"/>
    <w:rsid w:val="00D918F2"/>
    <w:rsid w:val="00D92721"/>
    <w:rsid w:val="00D92C75"/>
    <w:rsid w:val="00D93DDF"/>
    <w:rsid w:val="00D960EF"/>
    <w:rsid w:val="00D97123"/>
    <w:rsid w:val="00DA0AFD"/>
    <w:rsid w:val="00DA2802"/>
    <w:rsid w:val="00DA30AE"/>
    <w:rsid w:val="00DA320C"/>
    <w:rsid w:val="00DA4932"/>
    <w:rsid w:val="00DA5385"/>
    <w:rsid w:val="00DB0D2F"/>
    <w:rsid w:val="00DB37C1"/>
    <w:rsid w:val="00DB4080"/>
    <w:rsid w:val="00DB581D"/>
    <w:rsid w:val="00DB5CBF"/>
    <w:rsid w:val="00DC5BAE"/>
    <w:rsid w:val="00DC5E16"/>
    <w:rsid w:val="00DC69F2"/>
    <w:rsid w:val="00DD11BD"/>
    <w:rsid w:val="00DD51B2"/>
    <w:rsid w:val="00DD7666"/>
    <w:rsid w:val="00DD7D42"/>
    <w:rsid w:val="00DE0EC1"/>
    <w:rsid w:val="00DE1D16"/>
    <w:rsid w:val="00DE3C30"/>
    <w:rsid w:val="00DE4B79"/>
    <w:rsid w:val="00DE4BBF"/>
    <w:rsid w:val="00DE507D"/>
    <w:rsid w:val="00DE5741"/>
    <w:rsid w:val="00DE5EBF"/>
    <w:rsid w:val="00DE5EC3"/>
    <w:rsid w:val="00DE6B49"/>
    <w:rsid w:val="00DE7BCC"/>
    <w:rsid w:val="00DE7C37"/>
    <w:rsid w:val="00DF00C0"/>
    <w:rsid w:val="00DF114B"/>
    <w:rsid w:val="00DF3A45"/>
    <w:rsid w:val="00DF5C55"/>
    <w:rsid w:val="00DF5FAD"/>
    <w:rsid w:val="00DF6521"/>
    <w:rsid w:val="00DF6E4C"/>
    <w:rsid w:val="00DF7ED0"/>
    <w:rsid w:val="00E00A49"/>
    <w:rsid w:val="00E03293"/>
    <w:rsid w:val="00E07962"/>
    <w:rsid w:val="00E10DB2"/>
    <w:rsid w:val="00E20050"/>
    <w:rsid w:val="00E2074F"/>
    <w:rsid w:val="00E21101"/>
    <w:rsid w:val="00E2124C"/>
    <w:rsid w:val="00E21804"/>
    <w:rsid w:val="00E24FAD"/>
    <w:rsid w:val="00E26242"/>
    <w:rsid w:val="00E326E6"/>
    <w:rsid w:val="00E34A5E"/>
    <w:rsid w:val="00E373B0"/>
    <w:rsid w:val="00E37500"/>
    <w:rsid w:val="00E37831"/>
    <w:rsid w:val="00E42D34"/>
    <w:rsid w:val="00E42F2E"/>
    <w:rsid w:val="00E44A14"/>
    <w:rsid w:val="00E44C60"/>
    <w:rsid w:val="00E46141"/>
    <w:rsid w:val="00E461EB"/>
    <w:rsid w:val="00E470A1"/>
    <w:rsid w:val="00E507CA"/>
    <w:rsid w:val="00E51315"/>
    <w:rsid w:val="00E51FF4"/>
    <w:rsid w:val="00E5388A"/>
    <w:rsid w:val="00E5491B"/>
    <w:rsid w:val="00E5551D"/>
    <w:rsid w:val="00E557AF"/>
    <w:rsid w:val="00E57274"/>
    <w:rsid w:val="00E57600"/>
    <w:rsid w:val="00E57CC1"/>
    <w:rsid w:val="00E6002C"/>
    <w:rsid w:val="00E64C2F"/>
    <w:rsid w:val="00E666EA"/>
    <w:rsid w:val="00E71842"/>
    <w:rsid w:val="00E735CF"/>
    <w:rsid w:val="00E74767"/>
    <w:rsid w:val="00E750F1"/>
    <w:rsid w:val="00E76B02"/>
    <w:rsid w:val="00E76E43"/>
    <w:rsid w:val="00E76E7D"/>
    <w:rsid w:val="00E77C39"/>
    <w:rsid w:val="00E80EAB"/>
    <w:rsid w:val="00E837F6"/>
    <w:rsid w:val="00E83967"/>
    <w:rsid w:val="00E85DD2"/>
    <w:rsid w:val="00E90F3C"/>
    <w:rsid w:val="00E91381"/>
    <w:rsid w:val="00E93387"/>
    <w:rsid w:val="00E94137"/>
    <w:rsid w:val="00E9493E"/>
    <w:rsid w:val="00E95DA8"/>
    <w:rsid w:val="00EA06C5"/>
    <w:rsid w:val="00EA2E63"/>
    <w:rsid w:val="00EA3B97"/>
    <w:rsid w:val="00EB4228"/>
    <w:rsid w:val="00EB4555"/>
    <w:rsid w:val="00EB61EB"/>
    <w:rsid w:val="00EB7034"/>
    <w:rsid w:val="00EC076C"/>
    <w:rsid w:val="00EC07D5"/>
    <w:rsid w:val="00EC13EF"/>
    <w:rsid w:val="00EC454F"/>
    <w:rsid w:val="00EC4BF2"/>
    <w:rsid w:val="00EC5B0A"/>
    <w:rsid w:val="00EC5BCF"/>
    <w:rsid w:val="00ED012C"/>
    <w:rsid w:val="00ED2442"/>
    <w:rsid w:val="00ED2476"/>
    <w:rsid w:val="00ED2B17"/>
    <w:rsid w:val="00ED4177"/>
    <w:rsid w:val="00ED6556"/>
    <w:rsid w:val="00ED6578"/>
    <w:rsid w:val="00ED74FE"/>
    <w:rsid w:val="00EE0133"/>
    <w:rsid w:val="00EE191B"/>
    <w:rsid w:val="00EE3E0D"/>
    <w:rsid w:val="00EE629A"/>
    <w:rsid w:val="00EE6640"/>
    <w:rsid w:val="00EE7294"/>
    <w:rsid w:val="00EF0CB6"/>
    <w:rsid w:val="00EF3AE1"/>
    <w:rsid w:val="00EF6388"/>
    <w:rsid w:val="00EF6576"/>
    <w:rsid w:val="00EF6D14"/>
    <w:rsid w:val="00EF6ED2"/>
    <w:rsid w:val="00F00869"/>
    <w:rsid w:val="00F016D8"/>
    <w:rsid w:val="00F04B59"/>
    <w:rsid w:val="00F05193"/>
    <w:rsid w:val="00F068FD"/>
    <w:rsid w:val="00F101FC"/>
    <w:rsid w:val="00F10BCF"/>
    <w:rsid w:val="00F11BED"/>
    <w:rsid w:val="00F122DB"/>
    <w:rsid w:val="00F1263F"/>
    <w:rsid w:val="00F1321C"/>
    <w:rsid w:val="00F14956"/>
    <w:rsid w:val="00F160BF"/>
    <w:rsid w:val="00F24075"/>
    <w:rsid w:val="00F252C4"/>
    <w:rsid w:val="00F26345"/>
    <w:rsid w:val="00F27AF4"/>
    <w:rsid w:val="00F27BF1"/>
    <w:rsid w:val="00F345C0"/>
    <w:rsid w:val="00F34AF7"/>
    <w:rsid w:val="00F366C1"/>
    <w:rsid w:val="00F37FF3"/>
    <w:rsid w:val="00F41177"/>
    <w:rsid w:val="00F418C6"/>
    <w:rsid w:val="00F41978"/>
    <w:rsid w:val="00F4225A"/>
    <w:rsid w:val="00F436D0"/>
    <w:rsid w:val="00F443E4"/>
    <w:rsid w:val="00F44590"/>
    <w:rsid w:val="00F523B3"/>
    <w:rsid w:val="00F54115"/>
    <w:rsid w:val="00F54420"/>
    <w:rsid w:val="00F56E30"/>
    <w:rsid w:val="00F56F40"/>
    <w:rsid w:val="00F6088E"/>
    <w:rsid w:val="00F64030"/>
    <w:rsid w:val="00F640A3"/>
    <w:rsid w:val="00F65656"/>
    <w:rsid w:val="00F66CBB"/>
    <w:rsid w:val="00F70B75"/>
    <w:rsid w:val="00F726BB"/>
    <w:rsid w:val="00F73A2B"/>
    <w:rsid w:val="00F740CE"/>
    <w:rsid w:val="00F75610"/>
    <w:rsid w:val="00F75A9B"/>
    <w:rsid w:val="00F7641D"/>
    <w:rsid w:val="00F77F67"/>
    <w:rsid w:val="00F84C59"/>
    <w:rsid w:val="00F8585A"/>
    <w:rsid w:val="00F92D29"/>
    <w:rsid w:val="00F94595"/>
    <w:rsid w:val="00FA4E61"/>
    <w:rsid w:val="00FA6A3A"/>
    <w:rsid w:val="00FA7A33"/>
    <w:rsid w:val="00FB3EFD"/>
    <w:rsid w:val="00FB4049"/>
    <w:rsid w:val="00FB4612"/>
    <w:rsid w:val="00FB5191"/>
    <w:rsid w:val="00FB5F6C"/>
    <w:rsid w:val="00FC0458"/>
    <w:rsid w:val="00FC1790"/>
    <w:rsid w:val="00FC5505"/>
    <w:rsid w:val="00FC575F"/>
    <w:rsid w:val="00FC7179"/>
    <w:rsid w:val="00FD1384"/>
    <w:rsid w:val="00FD2C6F"/>
    <w:rsid w:val="00FD3D5B"/>
    <w:rsid w:val="00FD7214"/>
    <w:rsid w:val="00FD76C2"/>
    <w:rsid w:val="00FE1DCD"/>
    <w:rsid w:val="00FE2074"/>
    <w:rsid w:val="00FE28AA"/>
    <w:rsid w:val="00FE4937"/>
    <w:rsid w:val="00FE6E9A"/>
    <w:rsid w:val="00FF11AC"/>
    <w:rsid w:val="00FF1A41"/>
    <w:rsid w:val="00FF2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3F4"/>
    <w:pPr>
      <w:widowControl w:val="0"/>
      <w:spacing w:before="60" w:after="60" w:line="340" w:lineRule="atLeast"/>
      <w:jc w:val="both"/>
    </w:pPr>
    <w:rPr>
      <w:sz w:val="26"/>
    </w:rPr>
  </w:style>
  <w:style w:type="paragraph" w:styleId="Heading1">
    <w:name w:val="heading 1"/>
    <w:aliases w:val="Heading 1(Report Only),Chapter,Heading 1(Report Only)1,Chapter1,H1,DO NOT USE_h1,Level 1 Topic Heading,h1,Heading 1 Char"/>
    <w:next w:val="Heading2"/>
    <w:link w:val="Heading1Char1"/>
    <w:autoRedefine/>
    <w:qFormat/>
    <w:rsid w:val="00F740CE"/>
    <w:pPr>
      <w:keepNext/>
      <w:pageBreakBefore/>
      <w:numPr>
        <w:numId w:val="7"/>
      </w:numPr>
      <w:spacing w:before="360" w:after="160" w:line="300" w:lineRule="atLeast"/>
      <w:outlineLvl w:val="0"/>
    </w:pPr>
    <w:rPr>
      <w:b/>
      <w:snapToGrid w:val="0"/>
      <w:kern w:val="28"/>
      <w:sz w:val="30"/>
    </w:rPr>
  </w:style>
  <w:style w:type="paragraph" w:styleId="Heading2">
    <w:name w:val="heading 2"/>
    <w:aliases w:val="l2,H2,h21,HD2,Chapter Number/Appendix Letter,chn,h2,Level 2 Topic Heading,Heading 2 Char,l2 Char,H2 Char,h21 Char Char,Heading 2 Char1,Heading 2 Char Char,l2 Char Char,H2 Char Char,h2 Char Char,l2 Char1,H2 Char1,h21 Char1,h2 Char1,h21 Char"/>
    <w:autoRedefine/>
    <w:qFormat/>
    <w:rsid w:val="00F740CE"/>
    <w:pPr>
      <w:keepNext/>
      <w:numPr>
        <w:ilvl w:val="1"/>
        <w:numId w:val="7"/>
      </w:numPr>
      <w:spacing w:before="180" w:after="120" w:line="300" w:lineRule="atLeast"/>
      <w:outlineLvl w:val="1"/>
    </w:pPr>
    <w:rPr>
      <w:b/>
      <w:snapToGrid w:val="0"/>
      <w:sz w:val="28"/>
    </w:rPr>
  </w:style>
  <w:style w:type="paragraph" w:styleId="Heading3">
    <w:name w:val="heading 3"/>
    <w:aliases w:val="h3,h31,h31 Char,Heading 3 Char Char,H3,d Char Char,h31 Char Char,d"/>
    <w:link w:val="Heading3Char"/>
    <w:autoRedefine/>
    <w:qFormat/>
    <w:rsid w:val="00547048"/>
    <w:pPr>
      <w:keepNext/>
      <w:numPr>
        <w:ilvl w:val="2"/>
        <w:numId w:val="7"/>
      </w:numPr>
      <w:spacing w:before="180" w:after="120" w:line="300" w:lineRule="atLeast"/>
      <w:outlineLvl w:val="2"/>
    </w:pPr>
    <w:rPr>
      <w:b/>
      <w:i/>
      <w:snapToGrid w:val="0"/>
      <w:sz w:val="26"/>
    </w:rPr>
  </w:style>
  <w:style w:type="paragraph" w:styleId="Heading4">
    <w:name w:val="heading 4"/>
    <w:aliases w:val="h4,h41"/>
    <w:qFormat/>
    <w:rsid w:val="00670B49"/>
    <w:pPr>
      <w:keepNext/>
      <w:tabs>
        <w:tab w:val="left" w:pos="1134"/>
      </w:tabs>
      <w:spacing w:before="180" w:after="120" w:line="300" w:lineRule="atLeast"/>
      <w:ind w:left="1134" w:hanging="1134"/>
      <w:outlineLvl w:val="3"/>
    </w:pPr>
    <w:rPr>
      <w:rFonts w:ascii="Arial" w:hAnsi="Arial"/>
      <w:b/>
      <w:snapToGrid w:val="0"/>
      <w:sz w:val="24"/>
    </w:rPr>
  </w:style>
  <w:style w:type="paragraph" w:styleId="Heading5">
    <w:name w:val="heading 5"/>
    <w:basedOn w:val="Normal"/>
    <w:next w:val="Normal"/>
    <w:qFormat/>
    <w:rsid w:val="00670B49"/>
    <w:pPr>
      <w:numPr>
        <w:ilvl w:val="4"/>
        <w:numId w:val="7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70B49"/>
    <w:pPr>
      <w:ind w:left="1080"/>
      <w:outlineLvl w:val="5"/>
    </w:pPr>
    <w:rPr>
      <w:rFonts w:ascii=".VnTime" w:hAnsi=".VnTime"/>
      <w:b/>
      <w:i/>
      <w:sz w:val="22"/>
    </w:rPr>
  </w:style>
  <w:style w:type="paragraph" w:styleId="Heading7">
    <w:name w:val="heading 7"/>
    <w:basedOn w:val="Normal"/>
    <w:next w:val="Normal"/>
    <w:qFormat/>
    <w:rsid w:val="00670B49"/>
    <w:pPr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qFormat/>
    <w:rsid w:val="00670B49"/>
    <w:pPr>
      <w:ind w:left="720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qFormat/>
    <w:rsid w:val="00670B49"/>
    <w:p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670B49"/>
  </w:style>
  <w:style w:type="paragraph" w:styleId="BodyTextIndent2">
    <w:name w:val="Body Text Indent 2"/>
    <w:basedOn w:val="Normal"/>
    <w:rsid w:val="00670B49"/>
    <w:pPr>
      <w:widowControl/>
      <w:spacing w:before="0"/>
      <w:ind w:left="720"/>
    </w:pPr>
    <w:rPr>
      <w:rFonts w:ascii=".VnTime" w:hAnsi=".VnTime"/>
    </w:rPr>
  </w:style>
  <w:style w:type="paragraph" w:styleId="Caption">
    <w:name w:val="caption"/>
    <w:basedOn w:val="Normal"/>
    <w:next w:val="Normal"/>
    <w:qFormat/>
    <w:rsid w:val="00670B49"/>
    <w:pPr>
      <w:spacing w:after="120"/>
      <w:ind w:left="1440"/>
    </w:pPr>
    <w:rPr>
      <w:rFonts w:ascii=".VnTime" w:hAnsi=".VnTime"/>
      <w:b/>
    </w:rPr>
  </w:style>
  <w:style w:type="paragraph" w:styleId="Footer">
    <w:name w:val="footer"/>
    <w:basedOn w:val="Normal"/>
    <w:link w:val="FooterChar"/>
    <w:uiPriority w:val="99"/>
    <w:rsid w:val="00670B4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670B49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D50B3"/>
    <w:rPr>
      <w:rFonts w:ascii="Times New Roman" w:hAnsi="Times New Roman"/>
      <w:color w:val="0000FF"/>
      <w:sz w:val="24"/>
      <w:u w:val="single"/>
      <w:lang w:val="en-US" w:eastAsia="en-US" w:bidi="ar-SA"/>
    </w:rPr>
  </w:style>
  <w:style w:type="paragraph" w:customStyle="1" w:styleId="NormalCaption">
    <w:name w:val="NormalCaption"/>
    <w:basedOn w:val="Normal"/>
    <w:rsid w:val="00670B49"/>
    <w:pPr>
      <w:spacing w:after="120"/>
    </w:pPr>
    <w:rPr>
      <w:b/>
    </w:rPr>
  </w:style>
  <w:style w:type="paragraph" w:customStyle="1" w:styleId="NormalIndent">
    <w:name w:val="NormalIndent"/>
    <w:basedOn w:val="Normal"/>
    <w:rsid w:val="00670B49"/>
    <w:pPr>
      <w:widowControl/>
      <w:ind w:left="720"/>
    </w:pPr>
    <w:rPr>
      <w:rFonts w:ascii=".VnArial" w:hAnsi=".VnArial"/>
    </w:rPr>
  </w:style>
  <w:style w:type="paragraph" w:customStyle="1" w:styleId="NormalIndex">
    <w:name w:val="NormalIndex"/>
    <w:basedOn w:val="NormalIndent"/>
    <w:rsid w:val="00670B49"/>
    <w:pPr>
      <w:tabs>
        <w:tab w:val="left" w:pos="360"/>
        <w:tab w:val="left" w:pos="450"/>
      </w:tabs>
      <w:ind w:hanging="360"/>
    </w:pPr>
  </w:style>
  <w:style w:type="character" w:styleId="PageNumber">
    <w:name w:val="page number"/>
    <w:rsid w:val="00670B49"/>
    <w:rPr>
      <w:rFonts w:ascii="Verdana" w:hAnsi="Verdana"/>
      <w:sz w:val="22"/>
      <w:lang w:val="en-US" w:eastAsia="en-US" w:bidi="ar-SA"/>
    </w:rPr>
  </w:style>
  <w:style w:type="paragraph" w:styleId="NormalIndent0">
    <w:name w:val="Normal Indent"/>
    <w:basedOn w:val="Normal"/>
    <w:autoRedefine/>
    <w:rsid w:val="00670B49"/>
    <w:pPr>
      <w:widowControl/>
      <w:ind w:left="180" w:right="14"/>
    </w:pPr>
    <w:rPr>
      <w:rFonts w:ascii="Arial" w:hAnsi="Arial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D50B3"/>
    <w:pPr>
      <w:tabs>
        <w:tab w:val="left" w:pos="400"/>
        <w:tab w:val="right" w:leader="dot" w:pos="9072"/>
      </w:tabs>
      <w:spacing w:before="40" w:after="40" w:line="240" w:lineRule="atLeast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BB7823"/>
    <w:pPr>
      <w:tabs>
        <w:tab w:val="left" w:pos="800"/>
        <w:tab w:val="right" w:leader="dot" w:pos="9072"/>
      </w:tabs>
      <w:spacing w:before="40" w:after="40" w:line="240" w:lineRule="atLeast"/>
      <w:ind w:left="198"/>
    </w:pPr>
    <w:rPr>
      <w:b/>
      <w:i/>
      <w:noProof/>
    </w:rPr>
  </w:style>
  <w:style w:type="paragraph" w:styleId="TOC3">
    <w:name w:val="toc 3"/>
    <w:basedOn w:val="Normal"/>
    <w:next w:val="Normal"/>
    <w:autoRedefine/>
    <w:uiPriority w:val="39"/>
    <w:rsid w:val="005D50B3"/>
    <w:pPr>
      <w:tabs>
        <w:tab w:val="left" w:pos="1200"/>
        <w:tab w:val="right" w:leader="dot" w:pos="9072"/>
      </w:tabs>
      <w:spacing w:before="40" w:after="40" w:line="240" w:lineRule="atLeast"/>
      <w:ind w:left="403"/>
    </w:pPr>
    <w:rPr>
      <w:noProof/>
    </w:rPr>
  </w:style>
  <w:style w:type="paragraph" w:styleId="ListParagraph">
    <w:name w:val="List Paragraph"/>
    <w:basedOn w:val="Normal"/>
    <w:uiPriority w:val="34"/>
    <w:qFormat/>
    <w:rsid w:val="002D3B63"/>
    <w:pPr>
      <w:widowControl/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FISBullet3">
    <w:name w:val="FIS_Bullet3"/>
    <w:autoRedefine/>
    <w:qFormat/>
    <w:rsid w:val="00F1263F"/>
    <w:pPr>
      <w:widowControl w:val="0"/>
      <w:numPr>
        <w:numId w:val="11"/>
      </w:numPr>
      <w:tabs>
        <w:tab w:val="left" w:pos="2268"/>
      </w:tabs>
      <w:spacing w:before="60" w:after="60" w:line="340" w:lineRule="atLeast"/>
      <w:ind w:left="2268" w:hanging="567"/>
      <w:jc w:val="both"/>
    </w:pPr>
    <w:rPr>
      <w:sz w:val="26"/>
    </w:rPr>
  </w:style>
  <w:style w:type="paragraph" w:customStyle="1" w:styleId="NormalText">
    <w:name w:val="NormalText"/>
    <w:basedOn w:val="Normal"/>
    <w:rsid w:val="00670B49"/>
    <w:pPr>
      <w:ind w:left="720"/>
    </w:pPr>
  </w:style>
  <w:style w:type="paragraph" w:customStyle="1" w:styleId="H5">
    <w:name w:val="H5"/>
    <w:basedOn w:val="NormalIndent0"/>
    <w:next w:val="Normal"/>
    <w:rsid w:val="00670B49"/>
    <w:rPr>
      <w:rFonts w:ascii=".VnTime" w:hAnsi=".VnTime"/>
      <w:b/>
      <w:i/>
      <w:color w:val="800080"/>
      <w:sz w:val="24"/>
    </w:rPr>
  </w:style>
  <w:style w:type="paragraph" w:customStyle="1" w:styleId="NormalFD">
    <w:name w:val="NormalFD"/>
    <w:basedOn w:val="Normal"/>
    <w:rsid w:val="00670B49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</w:pPr>
    <w:rPr>
      <w:color w:val="000000"/>
    </w:rPr>
  </w:style>
  <w:style w:type="paragraph" w:styleId="FootnoteText">
    <w:name w:val="footnote text"/>
    <w:basedOn w:val="Normal"/>
    <w:semiHidden/>
    <w:rsid w:val="00670B49"/>
    <w:pPr>
      <w:spacing w:before="0"/>
      <w:ind w:left="360" w:hanging="360"/>
    </w:pPr>
    <w:rPr>
      <w:rFonts w:ascii=".VnTime" w:hAnsi=".VnTime"/>
    </w:rPr>
  </w:style>
  <w:style w:type="character" w:styleId="FootnoteReference">
    <w:name w:val="footnote reference"/>
    <w:semiHidden/>
    <w:rsid w:val="00670B49"/>
    <w:rPr>
      <w:rFonts w:ascii="Verdana" w:hAnsi="Verdana"/>
      <w:sz w:val="22"/>
      <w:vertAlign w:val="superscript"/>
      <w:lang w:val="en-US" w:eastAsia="en-US" w:bidi="ar-SA"/>
    </w:rPr>
  </w:style>
  <w:style w:type="paragraph" w:customStyle="1" w:styleId="Normal20">
    <w:name w:val="Normal 2"/>
    <w:basedOn w:val="Normal"/>
    <w:rsid w:val="00670B49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670B49"/>
    <w:pPr>
      <w:tabs>
        <w:tab w:val="left" w:pos="8820"/>
      </w:tabs>
      <w:spacing w:before="0"/>
      <w:ind w:left="720" w:right="22"/>
    </w:pPr>
    <w:rPr>
      <w:rFonts w:ascii=".VnTime" w:hAnsi=".VnTime"/>
    </w:rPr>
  </w:style>
  <w:style w:type="paragraph" w:styleId="TOC4">
    <w:name w:val="toc 4"/>
    <w:basedOn w:val="Normal"/>
    <w:next w:val="Normal"/>
    <w:autoRedefine/>
    <w:semiHidden/>
    <w:rsid w:val="005D50B3"/>
    <w:pPr>
      <w:spacing w:line="240" w:lineRule="atLeast"/>
      <w:ind w:left="601"/>
    </w:pPr>
    <w:rPr>
      <w:i/>
      <w:sz w:val="22"/>
    </w:rPr>
  </w:style>
  <w:style w:type="paragraph" w:styleId="TOC5">
    <w:name w:val="toc 5"/>
    <w:basedOn w:val="Normal"/>
    <w:next w:val="Normal"/>
    <w:autoRedefine/>
    <w:semiHidden/>
    <w:rsid w:val="00670B49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670B49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670B49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670B49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670B49"/>
    <w:pPr>
      <w:spacing w:before="0"/>
      <w:ind w:left="1600"/>
    </w:pPr>
    <w:rPr>
      <w:sz w:val="18"/>
    </w:rPr>
  </w:style>
  <w:style w:type="paragraph" w:styleId="BodyText">
    <w:name w:val="Body Text"/>
    <w:basedOn w:val="Normal"/>
    <w:rsid w:val="00670B49"/>
    <w:pPr>
      <w:widowControl/>
      <w:spacing w:before="0"/>
      <w:jc w:val="center"/>
    </w:pPr>
    <w:rPr>
      <w:sz w:val="22"/>
    </w:rPr>
  </w:style>
  <w:style w:type="paragraph" w:customStyle="1" w:styleId="NormalTB">
    <w:name w:val="NormalTB"/>
    <w:rsid w:val="00670B49"/>
    <w:pPr>
      <w:widowControl w:val="0"/>
      <w:spacing w:before="120"/>
      <w:jc w:val="center"/>
    </w:pPr>
    <w:rPr>
      <w:rFonts w:ascii=".VnTime" w:hAnsi=".VnTime"/>
      <w:b/>
      <w:snapToGrid w:val="0"/>
      <w:sz w:val="22"/>
    </w:rPr>
  </w:style>
  <w:style w:type="paragraph" w:customStyle="1" w:styleId="Vidu">
    <w:name w:val="Vidu"/>
    <w:basedOn w:val="Normal"/>
    <w:rsid w:val="00670B49"/>
    <w:pPr>
      <w:numPr>
        <w:numId w:val="4"/>
      </w:numPr>
      <w:spacing w:before="0"/>
    </w:pPr>
  </w:style>
  <w:style w:type="paragraph" w:customStyle="1" w:styleId="Mucvidu">
    <w:name w:val="Mucvidu"/>
    <w:basedOn w:val="Vidu"/>
    <w:rsid w:val="00670B49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670B49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670B49"/>
    <w:pPr>
      <w:widowControl/>
      <w:spacing w:before="0" w:after="120"/>
      <w:ind w:firstLine="720"/>
    </w:pPr>
  </w:style>
  <w:style w:type="paragraph" w:customStyle="1" w:styleId="Point">
    <w:name w:val="Point"/>
    <w:basedOn w:val="Header"/>
    <w:rsid w:val="00670B49"/>
    <w:pPr>
      <w:numPr>
        <w:numId w:val="2"/>
      </w:numPr>
      <w:tabs>
        <w:tab w:val="clear" w:pos="4320"/>
        <w:tab w:val="clear" w:pos="8640"/>
      </w:tabs>
      <w:spacing w:before="0"/>
    </w:pPr>
  </w:style>
  <w:style w:type="character" w:styleId="CommentReference">
    <w:name w:val="annotation reference"/>
    <w:semiHidden/>
    <w:rsid w:val="00670B49"/>
    <w:rPr>
      <w:rFonts w:ascii="Verdana" w:hAnsi="Verdana"/>
      <w:sz w:val="16"/>
      <w:lang w:val="en-US" w:eastAsia="en-US" w:bidi="ar-SA"/>
    </w:rPr>
  </w:style>
  <w:style w:type="paragraph" w:styleId="CommentText">
    <w:name w:val="annotation text"/>
    <w:basedOn w:val="Normal"/>
    <w:semiHidden/>
    <w:rsid w:val="00670B49"/>
    <w:pPr>
      <w:widowControl/>
      <w:spacing w:before="0"/>
    </w:pPr>
    <w:rPr>
      <w:rFonts w:ascii=".VnTime" w:hAnsi=".VnTime"/>
    </w:rPr>
  </w:style>
  <w:style w:type="paragraph" w:styleId="BodyText3">
    <w:name w:val="Body Text 3"/>
    <w:basedOn w:val="Normal"/>
    <w:rsid w:val="00670B49"/>
    <w:pPr>
      <w:widowControl/>
      <w:spacing w:before="0"/>
    </w:pPr>
    <w:rPr>
      <w:rFonts w:ascii=".VnTime" w:hAnsi=".VnTime"/>
      <w:i/>
    </w:rPr>
  </w:style>
  <w:style w:type="paragraph" w:customStyle="1" w:styleId="Content">
    <w:name w:val="Content"/>
    <w:basedOn w:val="Normal"/>
    <w:rsid w:val="00670B49"/>
    <w:pPr>
      <w:widowControl/>
      <w:ind w:firstLine="720"/>
    </w:pPr>
    <w:rPr>
      <w:rFonts w:ascii=".VnTime" w:hAnsi=".VnTime"/>
    </w:rPr>
  </w:style>
  <w:style w:type="paragraph" w:styleId="TableofFigures">
    <w:name w:val="table of figures"/>
    <w:basedOn w:val="Normal"/>
    <w:next w:val="Normal"/>
    <w:semiHidden/>
    <w:rsid w:val="00670B49"/>
    <w:pPr>
      <w:tabs>
        <w:tab w:val="right" w:leader="dot" w:pos="8642"/>
      </w:tabs>
      <w:spacing w:before="0"/>
      <w:ind w:left="480" w:hanging="480"/>
    </w:pPr>
    <w:rPr>
      <w:smallCaps/>
    </w:rPr>
  </w:style>
  <w:style w:type="paragraph" w:customStyle="1" w:styleId="NormalH">
    <w:name w:val="NormalH"/>
    <w:basedOn w:val="Normal"/>
    <w:rsid w:val="00670B49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z w:val="32"/>
    </w:rPr>
  </w:style>
  <w:style w:type="paragraph" w:customStyle="1" w:styleId="TableCaption">
    <w:name w:val="TableCaption"/>
    <w:basedOn w:val="NormalIndent0"/>
    <w:rsid w:val="00670B49"/>
    <w:rPr>
      <w:b/>
    </w:rPr>
  </w:style>
  <w:style w:type="character" w:styleId="Strong">
    <w:name w:val="Strong"/>
    <w:qFormat/>
    <w:rsid w:val="00670B49"/>
    <w:rPr>
      <w:rFonts w:ascii="Verdana" w:hAnsi="Verdana"/>
      <w:b/>
      <w:sz w:val="22"/>
      <w:lang w:val="en-US" w:eastAsia="en-US" w:bidi="ar-SA"/>
    </w:rPr>
  </w:style>
  <w:style w:type="paragraph" w:styleId="Title">
    <w:name w:val="Title"/>
    <w:basedOn w:val="Normal"/>
    <w:qFormat/>
    <w:rsid w:val="00670B49"/>
    <w:pPr>
      <w:spacing w:before="240"/>
      <w:jc w:val="center"/>
      <w:outlineLvl w:val="0"/>
    </w:pPr>
    <w:rPr>
      <w:b/>
      <w:kern w:val="28"/>
      <w:sz w:val="32"/>
    </w:rPr>
  </w:style>
  <w:style w:type="paragraph" w:customStyle="1" w:styleId="TableTitle">
    <w:name w:val="Table Title"/>
    <w:basedOn w:val="NormalIndent0"/>
    <w:autoRedefine/>
    <w:rsid w:val="00670B49"/>
    <w:pPr>
      <w:numPr>
        <w:numId w:val="5"/>
      </w:numPr>
      <w:ind w:left="0" w:right="29"/>
      <w:jc w:val="right"/>
    </w:pPr>
    <w:rPr>
      <w:rFonts w:ascii=".VnTime" w:hAnsi=".VnTime"/>
    </w:rPr>
  </w:style>
  <w:style w:type="paragraph" w:customStyle="1" w:styleId="Arial">
    <w:name w:val="Arial"/>
    <w:basedOn w:val="NormalIndent0"/>
    <w:rsid w:val="00670B49"/>
  </w:style>
  <w:style w:type="paragraph" w:styleId="BodyText2">
    <w:name w:val="Body Text 2"/>
    <w:basedOn w:val="Normal"/>
    <w:rsid w:val="00670B49"/>
  </w:style>
  <w:style w:type="paragraph" w:customStyle="1" w:styleId="NormalNV">
    <w:name w:val="NormalNV"/>
    <w:basedOn w:val="Normal"/>
    <w:rsid w:val="00670B49"/>
    <w:pPr>
      <w:widowControl/>
      <w:tabs>
        <w:tab w:val="left" w:pos="720"/>
        <w:tab w:val="left" w:pos="2160"/>
        <w:tab w:val="right" w:leader="dot" w:pos="8640"/>
      </w:tabs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670B49"/>
    <w:pPr>
      <w:widowControl/>
      <w:spacing w:line="480" w:lineRule="auto"/>
    </w:pPr>
  </w:style>
  <w:style w:type="character" w:styleId="FollowedHyperlink">
    <w:name w:val="FollowedHyperlink"/>
    <w:rsid w:val="00670B49"/>
    <w:rPr>
      <w:rFonts w:ascii="Verdana" w:hAnsi="Verdana"/>
      <w:color w:val="800080"/>
      <w:sz w:val="22"/>
      <w:u w:val="single"/>
      <w:lang w:val="en-US" w:eastAsia="en-US" w:bidi="ar-SA"/>
    </w:rPr>
  </w:style>
  <w:style w:type="paragraph" w:styleId="BodyTextIndent3">
    <w:name w:val="Body Text Indent 3"/>
    <w:basedOn w:val="Normal"/>
    <w:rsid w:val="00670B49"/>
  </w:style>
  <w:style w:type="paragraph" w:styleId="BalloonText">
    <w:name w:val="Balloon Text"/>
    <w:basedOn w:val="Normal"/>
    <w:semiHidden/>
    <w:rsid w:val="00670B49"/>
    <w:rPr>
      <w:rFonts w:ascii="Tahoma" w:hAnsi="Tahoma" w:cs="Tahoma"/>
      <w:sz w:val="16"/>
      <w:szCs w:val="16"/>
    </w:rPr>
  </w:style>
  <w:style w:type="paragraph" w:customStyle="1" w:styleId="bang">
    <w:name w:val="bang"/>
    <w:basedOn w:val="Normal"/>
    <w:rsid w:val="00670B49"/>
    <w:pPr>
      <w:widowControl/>
      <w:spacing w:before="100" w:beforeAutospacing="1" w:after="100" w:afterAutospacing="1"/>
    </w:pPr>
    <w:rPr>
      <w:szCs w:val="24"/>
    </w:rPr>
  </w:style>
  <w:style w:type="character" w:customStyle="1" w:styleId="StyleNormalIndentChar1NormalIndentChar1CharCharNormalInde">
    <w:name w:val="Style Normal Indent Char1Normal Indent Char1 Char CharNormal Inde..."/>
    <w:rsid w:val="00670B49"/>
    <w:rPr>
      <w:rFonts w:ascii="Times New Roman" w:hAnsi="Times New Roman"/>
      <w:sz w:val="24"/>
      <w:lang w:val="en-US" w:eastAsia="en-US" w:bidi="ar-SA"/>
    </w:rPr>
  </w:style>
  <w:style w:type="paragraph" w:styleId="DocumentMap">
    <w:name w:val="Document Map"/>
    <w:basedOn w:val="Normal"/>
    <w:semiHidden/>
    <w:rsid w:val="00670B49"/>
    <w:pPr>
      <w:shd w:val="clear" w:color="auto" w:fill="000080"/>
    </w:pPr>
    <w:rPr>
      <w:rFonts w:ascii="Tahoma" w:hAnsi="Tahoma" w:cs="Tahoma"/>
    </w:rPr>
  </w:style>
  <w:style w:type="paragraph" w:customStyle="1" w:styleId="headingbang">
    <w:name w:val="heading bang"/>
    <w:basedOn w:val="Normal"/>
    <w:autoRedefine/>
    <w:rsid w:val="00670B49"/>
    <w:pPr>
      <w:widowControl/>
      <w:spacing w:before="0"/>
    </w:pPr>
    <w:rPr>
      <w:rFonts w:ascii="Tahoma" w:hAnsi="Tahoma" w:cs="Tahoma"/>
      <w:b/>
      <w:color w:val="6E2500"/>
      <w:szCs w:val="24"/>
    </w:rPr>
  </w:style>
  <w:style w:type="paragraph" w:customStyle="1" w:styleId="1CharCharCharChar">
    <w:name w:val="1 Char Char Char Char"/>
    <w:rsid w:val="00670B49"/>
    <w:pPr>
      <w:spacing w:after="160" w:line="240" w:lineRule="exact"/>
    </w:pPr>
    <w:rPr>
      <w:rFonts w:ascii="Verdana" w:hAnsi="Verdana"/>
      <w:sz w:val="22"/>
    </w:rPr>
  </w:style>
  <w:style w:type="paragraph" w:customStyle="1" w:styleId="StyleHeading3Arial">
    <w:name w:val="Style Heading 3 + Arial"/>
    <w:basedOn w:val="Heading3"/>
    <w:link w:val="StyleHeading3ArialChar"/>
    <w:rsid w:val="00670B49"/>
    <w:rPr>
      <w:bCs/>
      <w:lang/>
    </w:rPr>
  </w:style>
  <w:style w:type="character" w:customStyle="1" w:styleId="Heading3Char">
    <w:name w:val="Heading 3 Char"/>
    <w:aliases w:val="h3 Char,h31 Char1,h31 Char Char1,Heading 3 Char Char Char,H3 Char,d Char Char Char,h31 Char Char Char,d Char"/>
    <w:link w:val="Heading3"/>
    <w:rsid w:val="00547048"/>
    <w:rPr>
      <w:b/>
      <w:i/>
      <w:snapToGrid w:val="0"/>
      <w:sz w:val="26"/>
    </w:rPr>
  </w:style>
  <w:style w:type="character" w:customStyle="1" w:styleId="StyleHeading3ArialChar">
    <w:name w:val="Style Heading 3 + Arial Char"/>
    <w:link w:val="StyleHeading3Arial"/>
    <w:rsid w:val="00670B49"/>
    <w:rPr>
      <w:b/>
      <w:bCs/>
      <w:i/>
      <w:snapToGrid w:val="0"/>
      <w:sz w:val="26"/>
      <w:lang/>
    </w:rPr>
  </w:style>
  <w:style w:type="paragraph" w:customStyle="1" w:styleId="StyleHeading1Arial">
    <w:name w:val="Style Heading 1 + Arial"/>
    <w:basedOn w:val="Heading1"/>
    <w:autoRedefine/>
    <w:rsid w:val="00670B49"/>
    <w:pPr>
      <w:ind w:left="360" w:hanging="360"/>
    </w:pPr>
    <w:rPr>
      <w:rFonts w:ascii="Arial" w:hAnsi="Arial"/>
      <w:bCs/>
      <w:sz w:val="26"/>
    </w:rPr>
  </w:style>
  <w:style w:type="paragraph" w:customStyle="1" w:styleId="StyleHeading2l2H2h2111pt">
    <w:name w:val="Style Heading 2l2H2h21 + 11 pt"/>
    <w:basedOn w:val="Heading2"/>
    <w:rsid w:val="00670B49"/>
    <w:pPr>
      <w:tabs>
        <w:tab w:val="clear" w:pos="567"/>
        <w:tab w:val="num" w:pos="576"/>
      </w:tabs>
      <w:ind w:left="576" w:hanging="576"/>
      <w:jc w:val="both"/>
    </w:pPr>
    <w:rPr>
      <w:rFonts w:ascii="Arial" w:hAnsi="Arial"/>
      <w:bCs/>
      <w:color w:val="993300"/>
    </w:rPr>
  </w:style>
  <w:style w:type="table" w:styleId="TableGrid">
    <w:name w:val="Table Grid"/>
    <w:basedOn w:val="TableNormal"/>
    <w:rsid w:val="00670B49"/>
    <w:pPr>
      <w:widowControl w:val="0"/>
      <w:spacing w:before="120"/>
      <w:ind w:left="54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entered">
    <w:name w:val="Style Centered"/>
    <w:basedOn w:val="Normal"/>
    <w:rsid w:val="00670B49"/>
    <w:pPr>
      <w:widowControl/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Char">
    <w:name w:val="1 Char"/>
    <w:rsid w:val="00670B49"/>
    <w:pPr>
      <w:spacing w:after="160" w:line="240" w:lineRule="exact"/>
    </w:pPr>
    <w:rPr>
      <w:rFonts w:ascii="Verdana" w:hAnsi="Verdana"/>
      <w:sz w:val="22"/>
    </w:rPr>
  </w:style>
  <w:style w:type="character" w:customStyle="1" w:styleId="CharChar">
    <w:name w:val="Char Char"/>
    <w:rsid w:val="00670B49"/>
    <w:rPr>
      <w:rFonts w:ascii=".VnArial" w:hAnsi=".VnArial"/>
      <w:b/>
      <w:snapToGrid w:val="0"/>
      <w:sz w:val="22"/>
      <w:lang w:val="en-US" w:eastAsia="en-US" w:bidi="ar-SA"/>
    </w:rPr>
  </w:style>
  <w:style w:type="paragraph" w:customStyle="1" w:styleId="Heading41">
    <w:name w:val="Heading 41"/>
    <w:aliases w:val="h42,h411"/>
    <w:basedOn w:val="Normal"/>
    <w:next w:val="Normal"/>
    <w:qFormat/>
    <w:rsid w:val="00291F02"/>
    <w:pPr>
      <w:numPr>
        <w:ilvl w:val="3"/>
        <w:numId w:val="7"/>
      </w:numPr>
      <w:spacing w:before="240"/>
      <w:outlineLvl w:val="3"/>
    </w:pPr>
    <w:rPr>
      <w:b/>
    </w:rPr>
  </w:style>
  <w:style w:type="paragraph" w:customStyle="1" w:styleId="Normal2">
    <w:name w:val="Normal2"/>
    <w:basedOn w:val="Normal"/>
    <w:rsid w:val="00670B49"/>
    <w:pPr>
      <w:numPr>
        <w:numId w:val="6"/>
      </w:numPr>
      <w:tabs>
        <w:tab w:val="clear" w:pos="1267"/>
        <w:tab w:val="left" w:pos="1134"/>
      </w:tabs>
      <w:ind w:left="1134" w:hanging="567"/>
    </w:pPr>
    <w:rPr>
      <w:rFonts w:cs="Arial"/>
      <w:szCs w:val="22"/>
    </w:rPr>
  </w:style>
  <w:style w:type="paragraph" w:customStyle="1" w:styleId="Trang517">
    <w:name w:val="Trang 5/17"/>
    <w:basedOn w:val="Normal"/>
    <w:rsid w:val="00C752CF"/>
    <w:pPr>
      <w:numPr>
        <w:numId w:val="8"/>
      </w:numPr>
      <w:tabs>
        <w:tab w:val="clear" w:pos="1080"/>
      </w:tabs>
      <w:spacing w:before="80" w:after="80" w:line="10" w:lineRule="atLeast"/>
      <w:ind w:left="720"/>
    </w:pPr>
    <w:rPr>
      <w:rFonts w:cs="Arial"/>
      <w:szCs w:val="22"/>
    </w:rPr>
  </w:style>
  <w:style w:type="paragraph" w:customStyle="1" w:styleId="FISBullet1">
    <w:name w:val="FIS_Bullet1"/>
    <w:autoRedefine/>
    <w:qFormat/>
    <w:rsid w:val="00EE3E0D"/>
    <w:pPr>
      <w:widowControl w:val="0"/>
      <w:spacing w:before="60" w:after="60" w:line="340" w:lineRule="atLeast"/>
      <w:ind w:left="993"/>
      <w:jc w:val="both"/>
    </w:pPr>
    <w:rPr>
      <w:sz w:val="26"/>
      <w:szCs w:val="28"/>
    </w:rPr>
  </w:style>
  <w:style w:type="paragraph" w:customStyle="1" w:styleId="FISHeading4">
    <w:name w:val="FIS_Heading4"/>
    <w:basedOn w:val="Heading4"/>
    <w:autoRedefine/>
    <w:qFormat/>
    <w:rsid w:val="006C001B"/>
    <w:pPr>
      <w:widowControl w:val="0"/>
      <w:numPr>
        <w:ilvl w:val="3"/>
        <w:numId w:val="12"/>
      </w:numPr>
      <w:tabs>
        <w:tab w:val="clear" w:pos="1134"/>
      </w:tabs>
      <w:spacing w:before="120"/>
      <w:ind w:hanging="567"/>
      <w:jc w:val="both"/>
    </w:pPr>
    <w:rPr>
      <w:rFonts w:ascii="Times New Roman" w:hAnsi="Times New Roman"/>
      <w:bCs/>
      <w:color w:val="000000"/>
      <w:sz w:val="28"/>
      <w:szCs w:val="28"/>
      <w:lang/>
    </w:rPr>
  </w:style>
  <w:style w:type="paragraph" w:customStyle="1" w:styleId="FISHeading1">
    <w:name w:val="FIS_Heading1"/>
    <w:basedOn w:val="Heading1"/>
    <w:autoRedefine/>
    <w:qFormat/>
    <w:rsid w:val="004D4CB5"/>
    <w:pPr>
      <w:keepNext w:val="0"/>
      <w:pageBreakBefore w:val="0"/>
      <w:numPr>
        <w:numId w:val="12"/>
      </w:numPr>
      <w:spacing w:before="240" w:after="240" w:line="320" w:lineRule="atLeast"/>
      <w:ind w:left="562" w:hanging="562"/>
    </w:pPr>
    <w:rPr>
      <w:bCs/>
      <w:snapToGrid/>
      <w:kern w:val="32"/>
      <w:szCs w:val="28"/>
    </w:rPr>
  </w:style>
  <w:style w:type="paragraph" w:customStyle="1" w:styleId="FISHeading2">
    <w:name w:val="FIS_Heading2"/>
    <w:basedOn w:val="Heading2"/>
    <w:autoRedefine/>
    <w:qFormat/>
    <w:rsid w:val="004D4CB5"/>
    <w:pPr>
      <w:widowControl w:val="0"/>
      <w:numPr>
        <w:numId w:val="12"/>
      </w:numPr>
      <w:spacing w:before="120"/>
    </w:pPr>
    <w:rPr>
      <w:rFonts w:cs="Arial"/>
      <w:bCs/>
      <w:iCs/>
      <w:snapToGrid/>
      <w:szCs w:val="28"/>
    </w:rPr>
  </w:style>
  <w:style w:type="paragraph" w:customStyle="1" w:styleId="FISHeading3">
    <w:name w:val="FIS_Heading3"/>
    <w:basedOn w:val="Heading3"/>
    <w:autoRedefine/>
    <w:qFormat/>
    <w:rsid w:val="00C77B0F"/>
    <w:pPr>
      <w:widowControl w:val="0"/>
      <w:numPr>
        <w:numId w:val="12"/>
      </w:numPr>
      <w:spacing w:before="120"/>
    </w:pPr>
    <w:rPr>
      <w:rFonts w:cs="Arial"/>
      <w:bCs/>
      <w:snapToGrid/>
      <w:sz w:val="28"/>
      <w:szCs w:val="26"/>
    </w:rPr>
  </w:style>
  <w:style w:type="paragraph" w:customStyle="1" w:styleId="FISHeading5">
    <w:name w:val="FIS_Heading5"/>
    <w:basedOn w:val="Heading5"/>
    <w:autoRedefine/>
    <w:qFormat/>
    <w:rsid w:val="00EC13EF"/>
    <w:pPr>
      <w:numPr>
        <w:numId w:val="12"/>
      </w:numPr>
      <w:spacing w:before="180" w:after="120"/>
      <w:jc w:val="left"/>
    </w:pPr>
    <w:rPr>
      <w:i/>
      <w:iCs/>
      <w:snapToGrid w:val="0"/>
      <w:color w:val="000000"/>
      <w:sz w:val="27"/>
      <w:szCs w:val="26"/>
    </w:rPr>
  </w:style>
  <w:style w:type="paragraph" w:customStyle="1" w:styleId="FISHeading6">
    <w:name w:val="FIS_Heading6"/>
    <w:basedOn w:val="Normal"/>
    <w:autoRedefine/>
    <w:qFormat/>
    <w:rsid w:val="003A1BB8"/>
    <w:pPr>
      <w:numPr>
        <w:ilvl w:val="5"/>
        <w:numId w:val="12"/>
      </w:numPr>
    </w:pPr>
    <w:rPr>
      <w:rFonts w:eastAsia="Calibri"/>
      <w:b/>
      <w:i/>
      <w:szCs w:val="22"/>
    </w:rPr>
  </w:style>
  <w:style w:type="paragraph" w:customStyle="1" w:styleId="FISBullet2">
    <w:name w:val="FIS_Bullet2"/>
    <w:autoRedefine/>
    <w:qFormat/>
    <w:rsid w:val="0088275C"/>
    <w:pPr>
      <w:widowControl w:val="0"/>
      <w:numPr>
        <w:numId w:val="9"/>
      </w:numPr>
      <w:tabs>
        <w:tab w:val="left" w:pos="1701"/>
      </w:tabs>
      <w:spacing w:before="60" w:after="60" w:line="340" w:lineRule="atLeast"/>
      <w:jc w:val="both"/>
    </w:pPr>
    <w:rPr>
      <w:sz w:val="26"/>
      <w:szCs w:val="28"/>
    </w:rPr>
  </w:style>
  <w:style w:type="paragraph" w:customStyle="1" w:styleId="hinh">
    <w:name w:val="hinh"/>
    <w:autoRedefine/>
    <w:qFormat/>
    <w:rsid w:val="00A41383"/>
    <w:pPr>
      <w:widowControl w:val="0"/>
      <w:spacing w:before="120" w:after="120" w:line="340" w:lineRule="atLeast"/>
      <w:jc w:val="center"/>
    </w:pPr>
    <w:rPr>
      <w:i/>
      <w:sz w:val="26"/>
      <w:szCs w:val="28"/>
    </w:rPr>
  </w:style>
  <w:style w:type="paragraph" w:customStyle="1" w:styleId="1b">
    <w:name w:val="1b"/>
    <w:autoRedefine/>
    <w:qFormat/>
    <w:rsid w:val="00E94137"/>
    <w:pPr>
      <w:widowControl w:val="0"/>
      <w:numPr>
        <w:numId w:val="13"/>
      </w:numPr>
      <w:tabs>
        <w:tab w:val="left" w:pos="1134"/>
      </w:tabs>
      <w:spacing w:before="60" w:after="60" w:line="340" w:lineRule="atLeast"/>
      <w:ind w:left="1134" w:hanging="567"/>
      <w:jc w:val="both"/>
    </w:pPr>
    <w:rPr>
      <w:sz w:val="26"/>
    </w:rPr>
  </w:style>
  <w:style w:type="paragraph" w:customStyle="1" w:styleId="FIS1">
    <w:name w:val="FIS_1"/>
    <w:basedOn w:val="FISHeading1"/>
    <w:autoRedefine/>
    <w:rsid w:val="00ED2442"/>
    <w:pPr>
      <w:widowControl w:val="0"/>
      <w:numPr>
        <w:numId w:val="0"/>
      </w:numPr>
      <w:tabs>
        <w:tab w:val="num" w:pos="567"/>
      </w:tabs>
      <w:spacing w:after="120" w:line="340" w:lineRule="atLeast"/>
      <w:ind w:left="567" w:hanging="567"/>
      <w:jc w:val="both"/>
    </w:pPr>
    <w:rPr>
      <w:rFonts w:cs="Calibri Light"/>
      <w:szCs w:val="24"/>
      <w:lang w:val="es-ES_tradnl"/>
    </w:rPr>
  </w:style>
  <w:style w:type="paragraph" w:customStyle="1" w:styleId="FIS2">
    <w:name w:val="FIS_2"/>
    <w:basedOn w:val="FISHeading2"/>
    <w:link w:val="FIS2Char"/>
    <w:autoRedefine/>
    <w:rsid w:val="00ED2442"/>
    <w:pPr>
      <w:keepNext w:val="0"/>
      <w:numPr>
        <w:ilvl w:val="0"/>
        <w:numId w:val="0"/>
      </w:numPr>
      <w:tabs>
        <w:tab w:val="num" w:pos="709"/>
      </w:tabs>
      <w:spacing w:before="180" w:line="340" w:lineRule="atLeast"/>
      <w:ind w:left="709" w:hanging="709"/>
    </w:pPr>
    <w:rPr>
      <w:rFonts w:cs="Calibri Light"/>
      <w:color w:val="000000"/>
      <w:lang w:val="es-ES_tradnl"/>
    </w:rPr>
  </w:style>
  <w:style w:type="character" w:customStyle="1" w:styleId="Heading1Char1">
    <w:name w:val="Heading 1 Char1"/>
    <w:aliases w:val="Heading 1(Report Only) Char,Chapter Char,Heading 1(Report Only)1 Char,Chapter1 Char,H1 Char,DO NOT USE_h1 Char,Level 1 Topic Heading Char,h1 Char,Heading 1 Char Char"/>
    <w:link w:val="Heading1"/>
    <w:rsid w:val="00ED2442"/>
    <w:rPr>
      <w:b/>
      <w:snapToGrid w:val="0"/>
      <w:kern w:val="28"/>
      <w:sz w:val="30"/>
    </w:rPr>
  </w:style>
  <w:style w:type="paragraph" w:customStyle="1" w:styleId="FIS3">
    <w:name w:val="FIS_3"/>
    <w:basedOn w:val="FISHeading3"/>
    <w:link w:val="FIS3Char"/>
    <w:autoRedefine/>
    <w:rsid w:val="00ED2442"/>
    <w:pPr>
      <w:keepNext w:val="0"/>
      <w:numPr>
        <w:ilvl w:val="0"/>
        <w:numId w:val="0"/>
      </w:numPr>
      <w:spacing w:before="180" w:line="340" w:lineRule="atLeast"/>
    </w:pPr>
    <w:rPr>
      <w:rFonts w:cs="Times New Roman"/>
      <w:szCs w:val="24"/>
    </w:rPr>
  </w:style>
  <w:style w:type="character" w:customStyle="1" w:styleId="FIS2Char">
    <w:name w:val="FIS_2 Char"/>
    <w:link w:val="FIS2"/>
    <w:rsid w:val="00ED2442"/>
    <w:rPr>
      <w:rFonts w:cs="Calibri Light"/>
      <w:b/>
      <w:bCs/>
      <w:iCs/>
      <w:color w:val="000000"/>
      <w:sz w:val="28"/>
      <w:szCs w:val="28"/>
      <w:lang w:val="es-ES_tradnl"/>
    </w:rPr>
  </w:style>
  <w:style w:type="character" w:customStyle="1" w:styleId="FIS3Char">
    <w:name w:val="FIS_3 Char"/>
    <w:link w:val="FIS3"/>
    <w:rsid w:val="00ED2442"/>
    <w:rPr>
      <w:b/>
      <w:bCs/>
      <w:i/>
      <w:sz w:val="28"/>
      <w:szCs w:val="24"/>
    </w:rPr>
  </w:style>
  <w:style w:type="paragraph" w:customStyle="1" w:styleId="FB1">
    <w:name w:val="FB1"/>
    <w:basedOn w:val="Normal"/>
    <w:autoRedefine/>
    <w:rsid w:val="00ED2442"/>
    <w:pPr>
      <w:numPr>
        <w:numId w:val="15"/>
      </w:numPr>
      <w:tabs>
        <w:tab w:val="left" w:pos="1134"/>
      </w:tabs>
      <w:ind w:left="1134" w:hanging="567"/>
    </w:pPr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9648A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kern w:val="0"/>
      <w:sz w:val="32"/>
      <w:szCs w:val="32"/>
    </w:rPr>
  </w:style>
  <w:style w:type="character" w:styleId="Emphasis">
    <w:name w:val="Emphasis"/>
    <w:basedOn w:val="DefaultParagraphFont"/>
    <w:qFormat/>
    <w:rsid w:val="00323CD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74948"/>
    <w:rPr>
      <w:sz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FE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3F4"/>
    <w:pPr>
      <w:widowControl w:val="0"/>
      <w:spacing w:before="60" w:after="60" w:line="340" w:lineRule="atLeast"/>
      <w:jc w:val="both"/>
    </w:pPr>
    <w:rPr>
      <w:sz w:val="26"/>
    </w:rPr>
  </w:style>
  <w:style w:type="paragraph" w:styleId="Heading1">
    <w:name w:val="heading 1"/>
    <w:aliases w:val="Heading 1(Report Only),Chapter,Heading 1(Report Only)1,Chapter1,H1,DO NOT USE_h1,Level 1 Topic Heading,h1,Heading 1 Char"/>
    <w:next w:val="Heading2"/>
    <w:link w:val="Heading1Char1"/>
    <w:autoRedefine/>
    <w:qFormat/>
    <w:rsid w:val="00F740CE"/>
    <w:pPr>
      <w:keepNext/>
      <w:pageBreakBefore/>
      <w:numPr>
        <w:numId w:val="7"/>
      </w:numPr>
      <w:spacing w:before="360" w:after="160" w:line="300" w:lineRule="atLeast"/>
      <w:outlineLvl w:val="0"/>
    </w:pPr>
    <w:rPr>
      <w:b/>
      <w:snapToGrid w:val="0"/>
      <w:kern w:val="28"/>
      <w:sz w:val="30"/>
    </w:rPr>
  </w:style>
  <w:style w:type="paragraph" w:styleId="Heading2">
    <w:name w:val="heading 2"/>
    <w:aliases w:val="l2,H2,h21,HD2,Chapter Number/Appendix Letter,chn,h2,Level 2 Topic Heading,Heading 2 Char,l2 Char,H2 Char,h21 Char Char,Heading 2 Char1,Heading 2 Char Char,l2 Char Char,H2 Char Char,h2 Char Char,l2 Char1,H2 Char1,h21 Char1,h2 Char1,h21 Char"/>
    <w:autoRedefine/>
    <w:qFormat/>
    <w:rsid w:val="00F740CE"/>
    <w:pPr>
      <w:keepNext/>
      <w:numPr>
        <w:ilvl w:val="1"/>
        <w:numId w:val="7"/>
      </w:numPr>
      <w:spacing w:before="180" w:after="120" w:line="300" w:lineRule="atLeast"/>
      <w:outlineLvl w:val="1"/>
    </w:pPr>
    <w:rPr>
      <w:b/>
      <w:snapToGrid w:val="0"/>
      <w:sz w:val="28"/>
    </w:rPr>
  </w:style>
  <w:style w:type="paragraph" w:styleId="Heading3">
    <w:name w:val="heading 3"/>
    <w:aliases w:val="h3,h31,h31 Char,Heading 3 Char Char,H3,d Char Char,h31 Char Char,d"/>
    <w:link w:val="Heading3Char"/>
    <w:autoRedefine/>
    <w:qFormat/>
    <w:rsid w:val="00547048"/>
    <w:pPr>
      <w:keepNext/>
      <w:numPr>
        <w:ilvl w:val="2"/>
        <w:numId w:val="7"/>
      </w:numPr>
      <w:spacing w:before="180" w:after="120" w:line="300" w:lineRule="atLeast"/>
      <w:outlineLvl w:val="2"/>
    </w:pPr>
    <w:rPr>
      <w:b/>
      <w:i/>
      <w:snapToGrid w:val="0"/>
      <w:sz w:val="26"/>
    </w:rPr>
  </w:style>
  <w:style w:type="paragraph" w:styleId="Heading4">
    <w:name w:val="heading 4"/>
    <w:aliases w:val="h4,h41"/>
    <w:qFormat/>
    <w:pPr>
      <w:keepNext/>
      <w:tabs>
        <w:tab w:val="left" w:pos="1134"/>
      </w:tabs>
      <w:spacing w:before="180" w:after="120" w:line="300" w:lineRule="atLeast"/>
      <w:ind w:left="1134" w:hanging="1134"/>
      <w:outlineLvl w:val="3"/>
    </w:pPr>
    <w:rPr>
      <w:rFonts w:ascii="Arial" w:hAnsi="Arial"/>
      <w:b/>
      <w:snapToGrid w:val="0"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7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ind w:left="1080"/>
      <w:outlineLvl w:val="5"/>
    </w:pPr>
    <w:rPr>
      <w:rFonts w:ascii=".VnTime" w:hAnsi=".VnTime"/>
      <w:b/>
      <w:i/>
      <w:sz w:val="22"/>
    </w:rPr>
  </w:style>
  <w:style w:type="paragraph" w:styleId="Heading7">
    <w:name w:val="heading 7"/>
    <w:basedOn w:val="Normal"/>
    <w:next w:val="Normal"/>
    <w:qFormat/>
    <w:pPr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qFormat/>
    <w:pPr>
      <w:ind w:left="720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qFormat/>
    <w:p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</w:style>
  <w:style w:type="paragraph" w:styleId="BodyTextIndent2">
    <w:name w:val="Body Text Indent 2"/>
    <w:basedOn w:val="Normal"/>
    <w:pPr>
      <w:widowControl/>
      <w:spacing w:before="0"/>
      <w:ind w:left="720"/>
    </w:pPr>
    <w:rPr>
      <w:rFonts w:ascii=".VnTime" w:hAnsi=".VnTime"/>
    </w:rPr>
  </w:style>
  <w:style w:type="paragraph" w:styleId="Caption">
    <w:name w:val="caption"/>
    <w:basedOn w:val="Normal"/>
    <w:next w:val="Normal"/>
    <w:qFormat/>
    <w:pPr>
      <w:spacing w:after="120"/>
      <w:ind w:left="1440"/>
    </w:pPr>
    <w:rPr>
      <w:rFonts w:ascii=".VnTime" w:hAnsi=".VnTime"/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D50B3"/>
    <w:rPr>
      <w:rFonts w:ascii="Times New Roman" w:hAnsi="Times New Roman"/>
      <w:color w:val="0000FF"/>
      <w:sz w:val="24"/>
      <w:u w:val="single"/>
      <w:lang w:val="en-US" w:eastAsia="en-US" w:bidi="ar-SA"/>
    </w:rPr>
  </w:style>
  <w:style w:type="paragraph" w:customStyle="1" w:styleId="NormalCaption">
    <w:name w:val="NormalCaption"/>
    <w:basedOn w:val="Normal"/>
    <w:pPr>
      <w:spacing w:after="120"/>
    </w:pPr>
    <w:rPr>
      <w:b/>
    </w:rPr>
  </w:style>
  <w:style w:type="paragraph" w:customStyle="1" w:styleId="NormalIndent">
    <w:name w:val="NormalIndent"/>
    <w:basedOn w:val="Normal"/>
    <w:pPr>
      <w:widowControl/>
      <w:ind w:left="720"/>
    </w:pPr>
    <w:rPr>
      <w:rFonts w:ascii=".VnArial" w:hAnsi=".VnArial"/>
    </w:rPr>
  </w:style>
  <w:style w:type="paragraph" w:customStyle="1" w:styleId="NormalIndex">
    <w:name w:val="NormalIndex"/>
    <w:basedOn w:val="NormalIndent"/>
    <w:pPr>
      <w:tabs>
        <w:tab w:val="left" w:pos="360"/>
        <w:tab w:val="left" w:pos="450"/>
      </w:tabs>
      <w:ind w:hanging="360"/>
    </w:pPr>
  </w:style>
  <w:style w:type="character" w:styleId="PageNumber">
    <w:name w:val="page number"/>
    <w:rPr>
      <w:rFonts w:ascii="Verdana" w:hAnsi="Verdana"/>
      <w:sz w:val="22"/>
      <w:lang w:val="en-US" w:eastAsia="en-US" w:bidi="ar-SA"/>
    </w:rPr>
  </w:style>
  <w:style w:type="paragraph" w:styleId="NormalIndent0">
    <w:name w:val="Normal Indent"/>
    <w:basedOn w:val="Normal"/>
    <w:autoRedefine/>
    <w:pPr>
      <w:widowControl/>
      <w:ind w:left="180" w:right="14"/>
    </w:pPr>
    <w:rPr>
      <w:rFonts w:ascii="Arial" w:hAnsi="Arial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D50B3"/>
    <w:pPr>
      <w:tabs>
        <w:tab w:val="left" w:pos="400"/>
        <w:tab w:val="right" w:leader="dot" w:pos="9072"/>
      </w:tabs>
      <w:spacing w:before="40" w:after="40" w:line="240" w:lineRule="atLeast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BB7823"/>
    <w:pPr>
      <w:tabs>
        <w:tab w:val="left" w:pos="800"/>
        <w:tab w:val="right" w:leader="dot" w:pos="9072"/>
      </w:tabs>
      <w:spacing w:before="40" w:after="40" w:line="240" w:lineRule="atLeast"/>
      <w:ind w:left="198"/>
    </w:pPr>
    <w:rPr>
      <w:b/>
      <w:i/>
      <w:noProof/>
    </w:rPr>
  </w:style>
  <w:style w:type="paragraph" w:styleId="TOC3">
    <w:name w:val="toc 3"/>
    <w:basedOn w:val="Normal"/>
    <w:next w:val="Normal"/>
    <w:autoRedefine/>
    <w:uiPriority w:val="39"/>
    <w:rsid w:val="005D50B3"/>
    <w:pPr>
      <w:tabs>
        <w:tab w:val="left" w:pos="1200"/>
        <w:tab w:val="right" w:leader="dot" w:pos="9072"/>
      </w:tabs>
      <w:spacing w:before="40" w:after="40" w:line="240" w:lineRule="atLeast"/>
      <w:ind w:left="403"/>
    </w:pPr>
    <w:rPr>
      <w:noProof/>
    </w:rPr>
  </w:style>
  <w:style w:type="paragraph" w:styleId="ListParagraph">
    <w:name w:val="List Paragraph"/>
    <w:basedOn w:val="Normal"/>
    <w:uiPriority w:val="34"/>
    <w:qFormat/>
    <w:rsid w:val="002D3B63"/>
    <w:pPr>
      <w:widowControl/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FISBullet3">
    <w:name w:val="FIS_Bullet3"/>
    <w:autoRedefine/>
    <w:qFormat/>
    <w:rsid w:val="00F1263F"/>
    <w:pPr>
      <w:widowControl w:val="0"/>
      <w:numPr>
        <w:numId w:val="11"/>
      </w:numPr>
      <w:tabs>
        <w:tab w:val="left" w:pos="2268"/>
      </w:tabs>
      <w:spacing w:before="60" w:after="60" w:line="340" w:lineRule="atLeast"/>
      <w:ind w:left="2268" w:hanging="567"/>
      <w:jc w:val="both"/>
    </w:pPr>
    <w:rPr>
      <w:sz w:val="26"/>
    </w:rPr>
  </w:style>
  <w:style w:type="paragraph" w:customStyle="1" w:styleId="NormalText">
    <w:name w:val="NormalText"/>
    <w:basedOn w:val="Normal"/>
    <w:pPr>
      <w:ind w:left="720"/>
    </w:pPr>
  </w:style>
  <w:style w:type="paragraph" w:customStyle="1" w:styleId="H5">
    <w:name w:val="H5"/>
    <w:basedOn w:val="NormalIndent0"/>
    <w:next w:val="Normal"/>
    <w:rPr>
      <w:rFonts w:ascii=".VnTime" w:hAnsi=".VnTime"/>
      <w:b/>
      <w:i/>
      <w:color w:val="800080"/>
      <w:sz w:val="24"/>
    </w:rPr>
  </w:style>
  <w:style w:type="paragraph" w:customStyle="1" w:styleId="NormalFD">
    <w:name w:val="NormalFD"/>
    <w:basedOn w:val="Normal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</w:pPr>
    <w:rPr>
      <w:color w:val="000000"/>
    </w:rPr>
  </w:style>
  <w:style w:type="paragraph" w:styleId="FootnoteText">
    <w:name w:val="footnote text"/>
    <w:basedOn w:val="Normal"/>
    <w:semiHidden/>
    <w:pPr>
      <w:spacing w:before="0"/>
      <w:ind w:left="360" w:hanging="360"/>
    </w:pPr>
    <w:rPr>
      <w:rFonts w:ascii=".VnTime" w:hAnsi=".VnTime"/>
    </w:rPr>
  </w:style>
  <w:style w:type="character" w:styleId="FootnoteReference">
    <w:name w:val="footnote reference"/>
    <w:semiHidden/>
    <w:rPr>
      <w:rFonts w:ascii="Verdana" w:hAnsi="Verdana"/>
      <w:sz w:val="22"/>
      <w:vertAlign w:val="superscript"/>
      <w:lang w:val="en-US" w:eastAsia="en-US" w:bidi="ar-SA"/>
    </w:rPr>
  </w:style>
  <w:style w:type="paragraph" w:customStyle="1" w:styleId="Normal20">
    <w:name w:val="Normal 2"/>
    <w:basedOn w:val="Normal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pPr>
      <w:tabs>
        <w:tab w:val="left" w:pos="8820"/>
      </w:tabs>
      <w:spacing w:before="0"/>
      <w:ind w:left="720" w:right="22"/>
    </w:pPr>
    <w:rPr>
      <w:rFonts w:ascii=".VnTime" w:hAnsi=".VnTime"/>
    </w:rPr>
  </w:style>
  <w:style w:type="paragraph" w:styleId="TOC4">
    <w:name w:val="toc 4"/>
    <w:basedOn w:val="Normal"/>
    <w:next w:val="Normal"/>
    <w:autoRedefine/>
    <w:semiHidden/>
    <w:rsid w:val="005D50B3"/>
    <w:pPr>
      <w:spacing w:line="240" w:lineRule="atLeast"/>
      <w:ind w:left="601"/>
    </w:pPr>
    <w:rPr>
      <w:i/>
      <w:sz w:val="22"/>
    </w:rPr>
  </w:style>
  <w:style w:type="paragraph" w:styleId="TOC5">
    <w:name w:val="toc 5"/>
    <w:basedOn w:val="Normal"/>
    <w:next w:val="Normal"/>
    <w:autoRedefine/>
    <w:semiHidden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semiHidden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semiHidden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semiHidden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semiHidden/>
    <w:pPr>
      <w:spacing w:before="0"/>
      <w:ind w:left="1600"/>
    </w:pPr>
    <w:rPr>
      <w:sz w:val="18"/>
    </w:rPr>
  </w:style>
  <w:style w:type="paragraph" w:styleId="BodyText">
    <w:name w:val="Body Text"/>
    <w:basedOn w:val="Normal"/>
    <w:pPr>
      <w:widowControl/>
      <w:spacing w:before="0"/>
      <w:jc w:val="center"/>
    </w:pPr>
    <w:rPr>
      <w:sz w:val="22"/>
    </w:rPr>
  </w:style>
  <w:style w:type="paragraph" w:customStyle="1" w:styleId="NormalTB">
    <w:name w:val="NormalTB"/>
    <w:pPr>
      <w:widowControl w:val="0"/>
      <w:spacing w:before="120"/>
      <w:jc w:val="center"/>
    </w:pPr>
    <w:rPr>
      <w:rFonts w:ascii=".VnTime" w:hAnsi=".VnTime"/>
      <w:b/>
      <w:snapToGrid w:val="0"/>
      <w:sz w:val="22"/>
    </w:rPr>
  </w:style>
  <w:style w:type="paragraph" w:customStyle="1" w:styleId="Vidu">
    <w:name w:val="Vidu"/>
    <w:basedOn w:val="Normal"/>
    <w:pPr>
      <w:numPr>
        <w:numId w:val="4"/>
      </w:numPr>
      <w:spacing w:before="0"/>
    </w:pPr>
  </w:style>
  <w:style w:type="paragraph" w:customStyle="1" w:styleId="Mucvidu">
    <w:name w:val="Mucvidu"/>
    <w:basedOn w:val="Vidu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pPr>
      <w:widowControl/>
      <w:spacing w:before="0" w:after="120"/>
      <w:ind w:firstLine="720"/>
    </w:pPr>
  </w:style>
  <w:style w:type="paragraph" w:customStyle="1" w:styleId="Point">
    <w:name w:val="Point"/>
    <w:basedOn w:val="Header"/>
    <w:pPr>
      <w:numPr>
        <w:numId w:val="2"/>
      </w:numPr>
      <w:tabs>
        <w:tab w:val="clear" w:pos="4320"/>
        <w:tab w:val="clear" w:pos="8640"/>
      </w:tabs>
      <w:spacing w:before="0"/>
    </w:pPr>
  </w:style>
  <w:style w:type="character" w:styleId="CommentReference">
    <w:name w:val="annotation reference"/>
    <w:semiHidden/>
    <w:rPr>
      <w:rFonts w:ascii="Verdana" w:hAnsi="Verdana"/>
      <w:sz w:val="16"/>
      <w:lang w:val="en-US" w:eastAsia="en-US" w:bidi="ar-SA"/>
    </w:rPr>
  </w:style>
  <w:style w:type="paragraph" w:styleId="CommentText">
    <w:name w:val="annotation text"/>
    <w:basedOn w:val="Normal"/>
    <w:semiHidden/>
    <w:pPr>
      <w:widowControl/>
      <w:spacing w:before="0"/>
    </w:pPr>
    <w:rPr>
      <w:rFonts w:ascii=".VnTime" w:hAnsi=".VnTime"/>
    </w:rPr>
  </w:style>
  <w:style w:type="paragraph" w:styleId="BodyText3">
    <w:name w:val="Body Text 3"/>
    <w:basedOn w:val="Normal"/>
    <w:pPr>
      <w:widowControl/>
      <w:spacing w:before="0"/>
    </w:pPr>
    <w:rPr>
      <w:rFonts w:ascii=".VnTime" w:hAnsi=".VnTime"/>
      <w:i/>
    </w:rPr>
  </w:style>
  <w:style w:type="paragraph" w:customStyle="1" w:styleId="Content">
    <w:name w:val="Content"/>
    <w:basedOn w:val="Normal"/>
    <w:pPr>
      <w:widowControl/>
      <w:ind w:firstLine="720"/>
    </w:pPr>
    <w:rPr>
      <w:rFonts w:ascii=".VnTime" w:hAnsi=".VnTime"/>
    </w:rPr>
  </w:style>
  <w:style w:type="paragraph" w:styleId="TableofFigures">
    <w:name w:val="table of figures"/>
    <w:basedOn w:val="Normal"/>
    <w:next w:val="Normal"/>
    <w:semiHidden/>
    <w:pPr>
      <w:tabs>
        <w:tab w:val="right" w:leader="dot" w:pos="8642"/>
      </w:tabs>
      <w:spacing w:before="0"/>
      <w:ind w:left="480" w:hanging="480"/>
    </w:pPr>
    <w:rPr>
      <w:smallCaps/>
    </w:rPr>
  </w:style>
  <w:style w:type="paragraph" w:customStyle="1" w:styleId="NormalH">
    <w:name w:val="NormalH"/>
    <w:basedOn w:val="Normal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z w:val="32"/>
    </w:rPr>
  </w:style>
  <w:style w:type="paragraph" w:customStyle="1" w:styleId="TableCaption">
    <w:name w:val="TableCaption"/>
    <w:basedOn w:val="NormalIndent0"/>
    <w:rPr>
      <w:b/>
    </w:rPr>
  </w:style>
  <w:style w:type="character" w:styleId="Strong">
    <w:name w:val="Strong"/>
    <w:qFormat/>
    <w:rPr>
      <w:rFonts w:ascii="Verdana" w:hAnsi="Verdana"/>
      <w:b/>
      <w:sz w:val="22"/>
      <w:lang w:val="en-US" w:eastAsia="en-US" w:bidi="ar-SA"/>
    </w:rPr>
  </w:style>
  <w:style w:type="paragraph" w:styleId="Title">
    <w:name w:val="Title"/>
    <w:basedOn w:val="Normal"/>
    <w:qFormat/>
    <w:pPr>
      <w:spacing w:before="240"/>
      <w:jc w:val="center"/>
      <w:outlineLvl w:val="0"/>
    </w:pPr>
    <w:rPr>
      <w:b/>
      <w:kern w:val="28"/>
      <w:sz w:val="32"/>
    </w:rPr>
  </w:style>
  <w:style w:type="paragraph" w:customStyle="1" w:styleId="TableTitle">
    <w:name w:val="Table Title"/>
    <w:basedOn w:val="NormalIndent0"/>
    <w:autoRedefine/>
    <w:pPr>
      <w:numPr>
        <w:numId w:val="5"/>
      </w:numPr>
      <w:ind w:left="0" w:right="29"/>
      <w:jc w:val="right"/>
    </w:pPr>
    <w:rPr>
      <w:rFonts w:ascii=".VnTime" w:hAnsi=".VnTime"/>
    </w:rPr>
  </w:style>
  <w:style w:type="paragraph" w:customStyle="1" w:styleId="Arial">
    <w:name w:val="Arial"/>
    <w:basedOn w:val="NormalIndent0"/>
  </w:style>
  <w:style w:type="paragraph" w:styleId="BodyText2">
    <w:name w:val="Body Text 2"/>
    <w:basedOn w:val="Normal"/>
  </w:style>
  <w:style w:type="paragraph" w:customStyle="1" w:styleId="NormalNV">
    <w:name w:val="NormalNV"/>
    <w:basedOn w:val="Normal"/>
    <w:pPr>
      <w:widowControl/>
      <w:tabs>
        <w:tab w:val="left" w:pos="720"/>
        <w:tab w:val="left" w:pos="2160"/>
        <w:tab w:val="right" w:leader="dot" w:pos="8640"/>
      </w:tabs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pPr>
      <w:widowControl/>
      <w:spacing w:line="480" w:lineRule="auto"/>
    </w:pPr>
  </w:style>
  <w:style w:type="character" w:styleId="FollowedHyperlink">
    <w:name w:val="FollowedHyperlink"/>
    <w:rPr>
      <w:rFonts w:ascii="Verdana" w:hAnsi="Verdana"/>
      <w:color w:val="800080"/>
      <w:sz w:val="22"/>
      <w:u w:val="single"/>
      <w:lang w:val="en-US" w:eastAsia="en-US" w:bidi="ar-SA"/>
    </w:rPr>
  </w:style>
  <w:style w:type="paragraph" w:styleId="BodyTextIndent3">
    <w:name w:val="Body Text Indent 3"/>
    <w:basedOn w:val="Normal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ang">
    <w:name w:val="bang"/>
    <w:basedOn w:val="Normal"/>
    <w:pPr>
      <w:widowControl/>
      <w:spacing w:before="100" w:beforeAutospacing="1" w:after="100" w:afterAutospacing="1"/>
    </w:pPr>
    <w:rPr>
      <w:szCs w:val="24"/>
    </w:rPr>
  </w:style>
  <w:style w:type="character" w:customStyle="1" w:styleId="StyleNormalIndentChar1NormalIndentChar1CharCharNormalInde">
    <w:name w:val="Style Normal Indent Char1Normal Indent Char1 Char CharNormal Inde..."/>
    <w:rPr>
      <w:rFonts w:ascii="Times New Roman" w:hAnsi="Times New Roman"/>
      <w:sz w:val="24"/>
      <w:lang w:val="en-US" w:eastAsia="en-US" w:bidi="ar-SA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ng">
    <w:name w:val="heading bang"/>
    <w:basedOn w:val="Normal"/>
    <w:autoRedefine/>
    <w:pPr>
      <w:widowControl/>
      <w:spacing w:before="0"/>
    </w:pPr>
    <w:rPr>
      <w:rFonts w:ascii="Tahoma" w:hAnsi="Tahoma" w:cs="Tahoma"/>
      <w:b/>
      <w:color w:val="6E2500"/>
      <w:szCs w:val="24"/>
    </w:rPr>
  </w:style>
  <w:style w:type="paragraph" w:customStyle="1" w:styleId="1CharCharCharChar">
    <w:name w:val="1 Char Char Char Char"/>
    <w:pPr>
      <w:spacing w:after="160" w:line="240" w:lineRule="exact"/>
    </w:pPr>
    <w:rPr>
      <w:rFonts w:ascii="Verdana" w:hAnsi="Verdana"/>
      <w:sz w:val="22"/>
    </w:rPr>
  </w:style>
  <w:style w:type="paragraph" w:customStyle="1" w:styleId="StyleHeading3Arial">
    <w:name w:val="Style Heading 3 + Arial"/>
    <w:basedOn w:val="Heading3"/>
    <w:link w:val="StyleHeading3ArialChar"/>
    <w:rPr>
      <w:bCs/>
      <w:lang w:val="x-none" w:eastAsia="x-none"/>
    </w:rPr>
  </w:style>
  <w:style w:type="character" w:customStyle="1" w:styleId="Heading3Char">
    <w:name w:val="Heading 3 Char"/>
    <w:aliases w:val="h3 Char,h31 Char1,h31 Char Char1,Heading 3 Char Char Char,H3 Char,d Char Char Char,h31 Char Char Char,d Char"/>
    <w:link w:val="Heading3"/>
    <w:rsid w:val="00547048"/>
    <w:rPr>
      <w:b/>
      <w:i/>
      <w:snapToGrid w:val="0"/>
      <w:sz w:val="26"/>
    </w:rPr>
  </w:style>
  <w:style w:type="character" w:customStyle="1" w:styleId="StyleHeading3ArialChar">
    <w:name w:val="Style Heading 3 + Arial Char"/>
    <w:link w:val="StyleHeading3Arial"/>
    <w:rPr>
      <w:b/>
      <w:bCs/>
      <w:i/>
      <w:snapToGrid w:val="0"/>
      <w:sz w:val="26"/>
      <w:lang w:val="x-none" w:eastAsia="x-none"/>
    </w:rPr>
  </w:style>
  <w:style w:type="paragraph" w:customStyle="1" w:styleId="StyleHeading1Arial">
    <w:name w:val="Style Heading 1 + Arial"/>
    <w:basedOn w:val="Heading1"/>
    <w:autoRedefine/>
    <w:pPr>
      <w:ind w:left="360" w:hanging="360"/>
    </w:pPr>
    <w:rPr>
      <w:rFonts w:ascii="Arial" w:hAnsi="Arial"/>
      <w:bCs/>
      <w:sz w:val="26"/>
    </w:rPr>
  </w:style>
  <w:style w:type="paragraph" w:customStyle="1" w:styleId="StyleHeading2l2H2h2111pt">
    <w:name w:val="Style Heading 2l2H2h21 + 11 pt"/>
    <w:basedOn w:val="Heading2"/>
    <w:pPr>
      <w:tabs>
        <w:tab w:val="clear" w:pos="567"/>
        <w:tab w:val="num" w:pos="576"/>
      </w:tabs>
      <w:ind w:left="576" w:hanging="576"/>
      <w:jc w:val="both"/>
    </w:pPr>
    <w:rPr>
      <w:rFonts w:ascii="Arial" w:hAnsi="Arial"/>
      <w:bCs/>
      <w:color w:val="993300"/>
    </w:rPr>
  </w:style>
  <w:style w:type="table" w:styleId="TableGrid">
    <w:name w:val="Table Grid"/>
    <w:basedOn w:val="TableNormal"/>
    <w:pPr>
      <w:widowControl w:val="0"/>
      <w:spacing w:before="120"/>
      <w:ind w:left="54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entered">
    <w:name w:val="Style Centered"/>
    <w:basedOn w:val="Normal"/>
    <w:pPr>
      <w:widowControl/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Char">
    <w:name w:val="1 Char"/>
    <w:pPr>
      <w:spacing w:after="160" w:line="240" w:lineRule="exact"/>
    </w:pPr>
    <w:rPr>
      <w:rFonts w:ascii="Verdana" w:hAnsi="Verdana"/>
      <w:sz w:val="22"/>
    </w:rPr>
  </w:style>
  <w:style w:type="character" w:customStyle="1" w:styleId="CharChar">
    <w:name w:val="Char Char"/>
    <w:rPr>
      <w:rFonts w:ascii=".VnArial" w:hAnsi=".VnArial"/>
      <w:b/>
      <w:snapToGrid w:val="0"/>
      <w:sz w:val="22"/>
      <w:lang w:val="en-US" w:eastAsia="en-US" w:bidi="ar-SA"/>
    </w:rPr>
  </w:style>
  <w:style w:type="paragraph" w:customStyle="1" w:styleId="Heading41">
    <w:name w:val="Heading 41"/>
    <w:aliases w:val="h42,h411"/>
    <w:basedOn w:val="Normal"/>
    <w:next w:val="Normal"/>
    <w:qFormat/>
    <w:rsid w:val="00291F02"/>
    <w:pPr>
      <w:numPr>
        <w:ilvl w:val="3"/>
        <w:numId w:val="7"/>
      </w:numPr>
      <w:spacing w:before="240"/>
      <w:outlineLvl w:val="3"/>
    </w:pPr>
    <w:rPr>
      <w:b/>
    </w:rPr>
  </w:style>
  <w:style w:type="paragraph" w:customStyle="1" w:styleId="Normal2">
    <w:name w:val="Normal2"/>
    <w:basedOn w:val="Normal"/>
    <w:pPr>
      <w:numPr>
        <w:numId w:val="6"/>
      </w:numPr>
      <w:tabs>
        <w:tab w:val="clear" w:pos="1267"/>
        <w:tab w:val="left" w:pos="1134"/>
      </w:tabs>
      <w:ind w:left="1134" w:hanging="567"/>
    </w:pPr>
    <w:rPr>
      <w:rFonts w:cs="Arial"/>
      <w:szCs w:val="22"/>
    </w:rPr>
  </w:style>
  <w:style w:type="paragraph" w:customStyle="1" w:styleId="Trang517">
    <w:name w:val="Trang 5/17"/>
    <w:basedOn w:val="Normal"/>
    <w:rsid w:val="00C752CF"/>
    <w:pPr>
      <w:numPr>
        <w:numId w:val="8"/>
      </w:numPr>
      <w:tabs>
        <w:tab w:val="clear" w:pos="1080"/>
      </w:tabs>
      <w:spacing w:before="80" w:after="80" w:line="10" w:lineRule="atLeast"/>
      <w:ind w:left="720"/>
    </w:pPr>
    <w:rPr>
      <w:rFonts w:cs="Arial"/>
      <w:szCs w:val="22"/>
    </w:rPr>
  </w:style>
  <w:style w:type="paragraph" w:customStyle="1" w:styleId="FISBullet1">
    <w:name w:val="FIS_Bullet1"/>
    <w:autoRedefine/>
    <w:qFormat/>
    <w:rsid w:val="00EE3E0D"/>
    <w:pPr>
      <w:widowControl w:val="0"/>
      <w:spacing w:before="60" w:after="60" w:line="340" w:lineRule="atLeast"/>
      <w:ind w:left="993"/>
      <w:jc w:val="both"/>
    </w:pPr>
    <w:rPr>
      <w:sz w:val="26"/>
      <w:szCs w:val="28"/>
    </w:rPr>
  </w:style>
  <w:style w:type="paragraph" w:customStyle="1" w:styleId="FISHeading4">
    <w:name w:val="FIS_Heading4"/>
    <w:basedOn w:val="Heading4"/>
    <w:autoRedefine/>
    <w:qFormat/>
    <w:rsid w:val="006C001B"/>
    <w:pPr>
      <w:widowControl w:val="0"/>
      <w:numPr>
        <w:ilvl w:val="3"/>
        <w:numId w:val="12"/>
      </w:numPr>
      <w:tabs>
        <w:tab w:val="clear" w:pos="1134"/>
      </w:tabs>
      <w:spacing w:before="120"/>
      <w:ind w:hanging="567"/>
      <w:jc w:val="both"/>
    </w:pPr>
    <w:rPr>
      <w:rFonts w:ascii="Times New Roman" w:hAnsi="Times New Roman"/>
      <w:bCs/>
      <w:color w:val="000000"/>
      <w:sz w:val="28"/>
      <w:szCs w:val="28"/>
      <w:lang w:eastAsia="x-none"/>
    </w:rPr>
  </w:style>
  <w:style w:type="paragraph" w:customStyle="1" w:styleId="FISHeading1">
    <w:name w:val="FIS_Heading1"/>
    <w:basedOn w:val="Heading1"/>
    <w:autoRedefine/>
    <w:qFormat/>
    <w:rsid w:val="004D4CB5"/>
    <w:pPr>
      <w:keepNext w:val="0"/>
      <w:pageBreakBefore w:val="0"/>
      <w:numPr>
        <w:numId w:val="12"/>
      </w:numPr>
      <w:spacing w:before="240" w:after="240" w:line="320" w:lineRule="atLeast"/>
      <w:ind w:left="562" w:hanging="562"/>
    </w:pPr>
    <w:rPr>
      <w:bCs/>
      <w:snapToGrid/>
      <w:kern w:val="32"/>
      <w:szCs w:val="28"/>
    </w:rPr>
  </w:style>
  <w:style w:type="paragraph" w:customStyle="1" w:styleId="FISHeading2">
    <w:name w:val="FIS_Heading2"/>
    <w:basedOn w:val="Heading2"/>
    <w:autoRedefine/>
    <w:qFormat/>
    <w:rsid w:val="004D4CB5"/>
    <w:pPr>
      <w:widowControl w:val="0"/>
      <w:numPr>
        <w:numId w:val="12"/>
      </w:numPr>
      <w:spacing w:before="120"/>
    </w:pPr>
    <w:rPr>
      <w:rFonts w:cs="Arial"/>
      <w:bCs/>
      <w:iCs/>
      <w:snapToGrid/>
      <w:szCs w:val="28"/>
    </w:rPr>
  </w:style>
  <w:style w:type="paragraph" w:customStyle="1" w:styleId="FISHeading3">
    <w:name w:val="FIS_Heading3"/>
    <w:basedOn w:val="Heading3"/>
    <w:autoRedefine/>
    <w:qFormat/>
    <w:rsid w:val="00C77B0F"/>
    <w:pPr>
      <w:widowControl w:val="0"/>
      <w:numPr>
        <w:numId w:val="12"/>
      </w:numPr>
      <w:spacing w:before="120"/>
    </w:pPr>
    <w:rPr>
      <w:rFonts w:cs="Arial"/>
      <w:bCs/>
      <w:snapToGrid/>
      <w:sz w:val="28"/>
      <w:szCs w:val="26"/>
    </w:rPr>
  </w:style>
  <w:style w:type="paragraph" w:customStyle="1" w:styleId="FISHeading5">
    <w:name w:val="FIS_Heading5"/>
    <w:basedOn w:val="Heading5"/>
    <w:autoRedefine/>
    <w:qFormat/>
    <w:rsid w:val="00EC13EF"/>
    <w:pPr>
      <w:numPr>
        <w:numId w:val="12"/>
      </w:numPr>
      <w:spacing w:before="180" w:after="120"/>
      <w:jc w:val="left"/>
    </w:pPr>
    <w:rPr>
      <w:i/>
      <w:iCs/>
      <w:snapToGrid w:val="0"/>
      <w:color w:val="000000"/>
      <w:sz w:val="27"/>
      <w:szCs w:val="26"/>
    </w:rPr>
  </w:style>
  <w:style w:type="paragraph" w:customStyle="1" w:styleId="FISHeading6">
    <w:name w:val="FIS_Heading6"/>
    <w:basedOn w:val="Normal"/>
    <w:autoRedefine/>
    <w:qFormat/>
    <w:rsid w:val="003A1BB8"/>
    <w:pPr>
      <w:numPr>
        <w:ilvl w:val="5"/>
        <w:numId w:val="12"/>
      </w:numPr>
    </w:pPr>
    <w:rPr>
      <w:rFonts w:eastAsia="Calibri"/>
      <w:b/>
      <w:i/>
      <w:szCs w:val="22"/>
    </w:rPr>
  </w:style>
  <w:style w:type="paragraph" w:customStyle="1" w:styleId="FISBullet2">
    <w:name w:val="FIS_Bullet2"/>
    <w:autoRedefine/>
    <w:qFormat/>
    <w:rsid w:val="0088275C"/>
    <w:pPr>
      <w:widowControl w:val="0"/>
      <w:numPr>
        <w:numId w:val="9"/>
      </w:numPr>
      <w:tabs>
        <w:tab w:val="left" w:pos="1701"/>
      </w:tabs>
      <w:spacing w:before="60" w:after="60" w:line="340" w:lineRule="atLeast"/>
      <w:jc w:val="both"/>
    </w:pPr>
    <w:rPr>
      <w:sz w:val="26"/>
      <w:szCs w:val="28"/>
    </w:rPr>
  </w:style>
  <w:style w:type="paragraph" w:customStyle="1" w:styleId="hinh">
    <w:name w:val="hinh"/>
    <w:autoRedefine/>
    <w:qFormat/>
    <w:rsid w:val="00A41383"/>
    <w:pPr>
      <w:widowControl w:val="0"/>
      <w:spacing w:before="120" w:after="120" w:line="340" w:lineRule="atLeast"/>
      <w:jc w:val="center"/>
    </w:pPr>
    <w:rPr>
      <w:i/>
      <w:sz w:val="26"/>
      <w:szCs w:val="28"/>
    </w:rPr>
  </w:style>
  <w:style w:type="paragraph" w:customStyle="1" w:styleId="1b">
    <w:name w:val="1b"/>
    <w:autoRedefine/>
    <w:qFormat/>
    <w:rsid w:val="00E94137"/>
    <w:pPr>
      <w:widowControl w:val="0"/>
      <w:numPr>
        <w:numId w:val="13"/>
      </w:numPr>
      <w:tabs>
        <w:tab w:val="left" w:pos="1134"/>
      </w:tabs>
      <w:spacing w:before="60" w:after="60" w:line="340" w:lineRule="atLeast"/>
      <w:ind w:left="1134" w:hanging="567"/>
      <w:jc w:val="both"/>
    </w:pPr>
    <w:rPr>
      <w:sz w:val="26"/>
    </w:rPr>
  </w:style>
  <w:style w:type="paragraph" w:customStyle="1" w:styleId="FIS1">
    <w:name w:val="FIS_1"/>
    <w:basedOn w:val="FISHeading1"/>
    <w:autoRedefine/>
    <w:rsid w:val="00ED2442"/>
    <w:pPr>
      <w:widowControl w:val="0"/>
      <w:numPr>
        <w:numId w:val="0"/>
      </w:numPr>
      <w:tabs>
        <w:tab w:val="num" w:pos="567"/>
      </w:tabs>
      <w:spacing w:after="120" w:line="340" w:lineRule="atLeast"/>
      <w:ind w:left="567" w:hanging="567"/>
      <w:jc w:val="both"/>
    </w:pPr>
    <w:rPr>
      <w:rFonts w:cs="Calibri Light"/>
      <w:szCs w:val="24"/>
      <w:lang w:val="es-ES_tradnl"/>
    </w:rPr>
  </w:style>
  <w:style w:type="paragraph" w:customStyle="1" w:styleId="FIS2">
    <w:name w:val="FIS_2"/>
    <w:basedOn w:val="FISHeading2"/>
    <w:link w:val="FIS2Char"/>
    <w:autoRedefine/>
    <w:rsid w:val="00ED2442"/>
    <w:pPr>
      <w:keepNext w:val="0"/>
      <w:numPr>
        <w:ilvl w:val="0"/>
        <w:numId w:val="0"/>
      </w:numPr>
      <w:tabs>
        <w:tab w:val="num" w:pos="709"/>
      </w:tabs>
      <w:spacing w:before="180" w:line="340" w:lineRule="atLeast"/>
      <w:ind w:left="709" w:hanging="709"/>
    </w:pPr>
    <w:rPr>
      <w:rFonts w:cs="Calibri Light"/>
      <w:color w:val="000000"/>
      <w:lang w:val="es-ES_tradnl"/>
    </w:rPr>
  </w:style>
  <w:style w:type="character" w:customStyle="1" w:styleId="Heading1Char1">
    <w:name w:val="Heading 1 Char1"/>
    <w:aliases w:val="Heading 1(Report Only) Char,Chapter Char,Heading 1(Report Only)1 Char,Chapter1 Char,H1 Char,DO NOT USE_h1 Char,Level 1 Topic Heading Char,h1 Char,Heading 1 Char Char"/>
    <w:link w:val="Heading1"/>
    <w:rsid w:val="00ED2442"/>
    <w:rPr>
      <w:b/>
      <w:snapToGrid w:val="0"/>
      <w:kern w:val="28"/>
      <w:sz w:val="30"/>
    </w:rPr>
  </w:style>
  <w:style w:type="paragraph" w:customStyle="1" w:styleId="FIS3">
    <w:name w:val="FIS_3"/>
    <w:basedOn w:val="FISHeading3"/>
    <w:link w:val="FIS3Char"/>
    <w:autoRedefine/>
    <w:rsid w:val="00ED2442"/>
    <w:pPr>
      <w:keepNext w:val="0"/>
      <w:numPr>
        <w:ilvl w:val="0"/>
        <w:numId w:val="0"/>
      </w:numPr>
      <w:spacing w:before="180" w:line="340" w:lineRule="atLeast"/>
    </w:pPr>
    <w:rPr>
      <w:rFonts w:cs="Times New Roman"/>
      <w:szCs w:val="24"/>
    </w:rPr>
  </w:style>
  <w:style w:type="character" w:customStyle="1" w:styleId="FIS2Char">
    <w:name w:val="FIS_2 Char"/>
    <w:link w:val="FIS2"/>
    <w:rsid w:val="00ED2442"/>
    <w:rPr>
      <w:rFonts w:cs="Calibri Light"/>
      <w:b/>
      <w:bCs/>
      <w:iCs/>
      <w:color w:val="000000"/>
      <w:sz w:val="28"/>
      <w:szCs w:val="28"/>
      <w:lang w:val="es-ES_tradnl"/>
    </w:rPr>
  </w:style>
  <w:style w:type="character" w:customStyle="1" w:styleId="FIS3Char">
    <w:name w:val="FIS_3 Char"/>
    <w:link w:val="FIS3"/>
    <w:rsid w:val="00ED2442"/>
    <w:rPr>
      <w:b/>
      <w:bCs/>
      <w:i/>
      <w:sz w:val="28"/>
      <w:szCs w:val="24"/>
    </w:rPr>
  </w:style>
  <w:style w:type="paragraph" w:customStyle="1" w:styleId="FB1">
    <w:name w:val="FB1"/>
    <w:basedOn w:val="Normal"/>
    <w:autoRedefine/>
    <w:rsid w:val="00ED2442"/>
    <w:pPr>
      <w:numPr>
        <w:numId w:val="15"/>
      </w:numPr>
      <w:tabs>
        <w:tab w:val="left" w:pos="1134"/>
      </w:tabs>
      <w:ind w:left="1134" w:hanging="567"/>
    </w:pPr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9648A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kern w:val="0"/>
      <w:sz w:val="32"/>
      <w:szCs w:val="32"/>
    </w:rPr>
  </w:style>
  <w:style w:type="character" w:styleId="Emphasis">
    <w:name w:val="Emphasis"/>
    <w:basedOn w:val="DefaultParagraphFont"/>
    <w:qFormat/>
    <w:rsid w:val="00323CD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74948"/>
    <w:rPr>
      <w:sz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F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QTPM\Template\01vbmpm51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F7075-A7BD-40A9-87B8-6529958C9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01vbmpm51.doc</Template>
  <TotalTime>3</TotalTime>
  <Pages>14</Pages>
  <Words>742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 Template</vt:lpstr>
      <vt:lpstr>PP Template</vt:lpstr>
    </vt:vector>
  </TitlesOfParts>
  <Manager>Le The Hung</Manager>
  <Company>FPT Corporation.</Company>
  <LinksUpToDate>false</LinksUpToDate>
  <CharactersWithSpaces>4963</CharactersWithSpaces>
  <SharedDoc>false</SharedDoc>
  <HLinks>
    <vt:vector size="102" baseType="variant"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_Toc476648527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_Toc476648526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_Toc476648525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_Toc476648524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_Toc476648523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_Toc476648522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_Toc476648521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_Toc476648520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_Toc476648519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_Toc476648518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_Toc476648517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_Toc476648516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_Toc476648515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_Toc476648514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_Toc476648513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_Toc476648512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_Toc476648511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 Template</dc:title>
  <dc:subject>Development Project Plan</dc:subject>
  <dc:creator>FQAANHNV</dc:creator>
  <cp:keywords>project, plan, estimate, scope, specification, development</cp:keywords>
  <cp:lastModifiedBy>Admin</cp:lastModifiedBy>
  <cp:revision>2</cp:revision>
  <cp:lastPrinted>2020-02-07T01:24:00Z</cp:lastPrinted>
  <dcterms:created xsi:type="dcterms:W3CDTF">2020-02-10T02:52:00Z</dcterms:created>
  <dcterms:modified xsi:type="dcterms:W3CDTF">2020-02-10T02:52:00Z</dcterms:modified>
  <cp:category>Project Plan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Winsoft Software Inc.</vt:lpwstr>
  </property>
  <property fmtid="{D5CDD505-2E9C-101B-9397-08002B2CF9AE}" pid="3" name="Department">
    <vt:lpwstr>FPTSoft</vt:lpwstr>
  </property>
  <property fmtid="{D5CDD505-2E9C-101B-9397-08002B2CF9AE}" pid="4" name="DocVersion">
    <vt:lpwstr>0.5</vt:lpwstr>
  </property>
</Properties>
</file>